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907" w:type="dxa"/>
        <w:tblInd w:w="-28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チラシ全体のレイアウトの表"/>
      </w:tblPr>
      <w:tblGrid>
        <w:gridCol w:w="7372"/>
        <w:gridCol w:w="30"/>
        <w:gridCol w:w="3505"/>
      </w:tblGrid>
      <w:tr w:rsidR="00F820FA" w:rsidRPr="00E74EA2" w14:paraId="0CE7E3D6" w14:textId="77777777" w:rsidTr="005F3D18">
        <w:trPr>
          <w:trHeight w:hRule="exact" w:val="14400"/>
        </w:trPr>
        <w:tc>
          <w:tcPr>
            <w:tcW w:w="7372" w:type="dxa"/>
          </w:tcPr>
          <w:tbl>
            <w:tblPr>
              <w:tblW w:w="7796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チラシの本文のレイアウト"/>
            </w:tblPr>
            <w:tblGrid>
              <w:gridCol w:w="7796"/>
            </w:tblGrid>
            <w:tr w:rsidR="00F820FA" w14:paraId="248F08AD" w14:textId="77777777" w:rsidTr="000D74B2">
              <w:trPr>
                <w:cantSplit/>
                <w:trHeight w:hRule="exact" w:val="6736"/>
              </w:trPr>
              <w:tc>
                <w:tcPr>
                  <w:tcW w:w="7796" w:type="dxa"/>
                </w:tcPr>
                <w:p w14:paraId="0DB64558" w14:textId="3308BCB3" w:rsidR="00F820FA" w:rsidRDefault="000D74B2">
                  <w:r>
                    <w:rPr>
                      <w:noProof/>
                      <w:lang w:val="en-US"/>
                    </w:rPr>
                    <w:drawing>
                      <wp:anchor distT="0" distB="0" distL="114300" distR="114300" simplePos="0" relativeHeight="251663360" behindDoc="0" locked="0" layoutInCell="1" allowOverlap="1" wp14:anchorId="09EA74E7" wp14:editId="20ED39A9">
                        <wp:simplePos x="0" y="0"/>
                        <wp:positionH relativeFrom="column">
                          <wp:posOffset>70080</wp:posOffset>
                        </wp:positionH>
                        <wp:positionV relativeFrom="paragraph">
                          <wp:posOffset>19050</wp:posOffset>
                        </wp:positionV>
                        <wp:extent cx="4495165" cy="3114040"/>
                        <wp:effectExtent l="0" t="0" r="635" b="0"/>
                        <wp:wrapNone/>
                        <wp:docPr id="1" name="図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図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837473B0-CC2E-450A-ABE3-18F120FF3D39}">
                                      <a1611:picAttrSrcUrl xmlns:a1611="http://schemas.microsoft.com/office/drawing/2016/11/main" r:id="rId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95165" cy="31140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3"/>
                                </a:solidFill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D202FA">
                    <w:rPr>
                      <w:noProof/>
                      <w:u w:val="dotDotDash"/>
                      <w:lang w:val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38784" behindDoc="0" locked="0" layoutInCell="1" allowOverlap="1" wp14:anchorId="53B1A5D2" wp14:editId="646808C5">
                            <wp:simplePos x="0" y="0"/>
                            <wp:positionH relativeFrom="column">
                              <wp:posOffset>385229</wp:posOffset>
                            </wp:positionH>
                            <wp:positionV relativeFrom="paragraph">
                              <wp:posOffset>3220153</wp:posOffset>
                            </wp:positionV>
                            <wp:extent cx="3472180" cy="855980"/>
                            <wp:effectExtent l="0" t="0" r="13970" b="763270"/>
                            <wp:wrapNone/>
                            <wp:docPr id="4" name="吹き出し: 角を丸めた四角形 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72180" cy="855980"/>
                                    </a:xfrm>
                                    <a:prstGeom prst="wedgeRoundRectCallout">
                                      <a:avLst>
                                        <a:gd name="adj1" fmla="val -1220"/>
                                        <a:gd name="adj2" fmla="val 133836"/>
                                        <a:gd name="adj3" fmla="val 16667"/>
                                      </a:avLst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52FBE3E" w14:textId="6BB06487" w:rsidR="00286664" w:rsidRPr="00286664" w:rsidRDefault="00DA41FD" w:rsidP="00DA41FD">
                                        <w:pPr>
                                          <w:spacing w:after="0"/>
                                          <w:jc w:val="center"/>
                                          <w:rPr>
                                            <w:sz w:val="44"/>
                                            <w:szCs w:val="44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sz w:val="44"/>
                                            <w:szCs w:val="44"/>
                                          </w:rPr>
                                          <w:t>失語症のある方のための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53B1A5D2" id="_x0000_t62" coordsize="21600,21600" o:spt="62" adj="1350,25920" path="m3600,qx,3600l0@8@12@24,0@9,,18000qy3600,21600l@6,21600@15@27@7,21600,18000,21600qx21600,18000l21600@9@18@30,21600@8,21600,3600qy18000,l@7,0@21@33@6,xe">
                            <v:stroke joinstyle="miter"/>
                            <v:formulas>
                              <v:f eqn="sum 10800 0 #0"/>
                              <v:f eqn="sum 10800 0 #1"/>
                              <v:f eqn="sum #0 0 #1"/>
                              <v:f eqn="sum @0 @1 0"/>
                              <v:f eqn="sum 21600 0 #0"/>
                              <v:f eqn="sum 21600 0 #1"/>
                              <v:f eqn="if @0 3600 12600"/>
                              <v:f eqn="if @0 9000 18000"/>
                              <v:f eqn="if @1 3600 12600"/>
                              <v:f eqn="if @1 9000 18000"/>
                              <v:f eqn="if @2 0 #0"/>
                              <v:f eqn="if @3 @10 0"/>
                              <v:f eqn="if #0 0 @11"/>
                              <v:f eqn="if @2 @6 #0"/>
                              <v:f eqn="if @3 @6 @13"/>
                              <v:f eqn="if @5 @6 @14"/>
                              <v:f eqn="if @2 #0 21600"/>
                              <v:f eqn="if @3 21600 @16"/>
                              <v:f eqn="if @4 21600 @17"/>
                              <v:f eqn="if @2 #0 @6"/>
                              <v:f eqn="if @3 @19 @6"/>
                              <v:f eqn="if #1 @6 @20"/>
                              <v:f eqn="if @2 @8 #1"/>
                              <v:f eqn="if @3 @22 @8"/>
                              <v:f eqn="if #0 @8 @23"/>
                              <v:f eqn="if @2 21600 #1"/>
                              <v:f eqn="if @3 21600 @25"/>
                              <v:f eqn="if @5 21600 @26"/>
                              <v:f eqn="if @2 #1 @8"/>
                              <v:f eqn="if @3 @8 @28"/>
                              <v:f eqn="if @4 @8 @29"/>
                              <v:f eqn="if @2 #1 0"/>
                              <v:f eqn="if @3 @31 0"/>
                              <v:f eqn="if #1 0 @32"/>
                              <v:f eqn="val #0"/>
                              <v:f eqn="val #1"/>
                            </v:formulas>
                            <v:path o:connecttype="custom" o:connectlocs="10800,0;0,10800;10800,21600;21600,10800;@34,@35" textboxrect="791,791,20809,20809"/>
                            <v:handles>
                              <v:h position="#0,#1"/>
                            </v:handles>
                          </v:shapetype>
                          <v:shape id="吹き出し: 角を丸めた四角形 4" o:spid="_x0000_s1026" type="#_x0000_t62" style="position:absolute;margin-left:30.35pt;margin-top:253.55pt;width:273.4pt;height:67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" adj="10536,39709" fillcolor="#e6a024 [3204]" strokecolor="#76500d [1604]" strokeweight="1pt">
                            <v:textbox>
                              <w:txbxContent>
                                <w:p w14:paraId="152FBE3E" w14:textId="6BB06487" w:rsidR="00286664" w:rsidRPr="00286664" w:rsidRDefault="00DA41FD" w:rsidP="00DA41FD">
                                  <w:pPr>
                                    <w:spacing w:after="0"/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44"/>
                                      <w:szCs w:val="44"/>
                                    </w:rPr>
                                    <w:t>失語症のある方のための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7149DA">
                    <w:rPr>
                      <w:noProof/>
                      <w:lang w:val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0224" behindDoc="0" locked="0" layoutInCell="1" allowOverlap="1" wp14:anchorId="53D3466B" wp14:editId="39F85E16">
                            <wp:simplePos x="0" y="0"/>
                            <wp:positionH relativeFrom="column">
                              <wp:posOffset>3435385</wp:posOffset>
                            </wp:positionH>
                            <wp:positionV relativeFrom="paragraph">
                              <wp:posOffset>671752</wp:posOffset>
                            </wp:positionV>
                            <wp:extent cx="452791" cy="638547"/>
                            <wp:effectExtent l="19050" t="0" r="23495" b="47625"/>
                            <wp:wrapNone/>
                            <wp:docPr id="2" name="矢印: 下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52791" cy="638547"/>
                                    </a:xfrm>
                                    <a:prstGeom prst="downArrow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type w14:anchorId="68E4DC84" id="_x0000_t67" coordsize="21600,21600" o:spt="67" adj="16200,5400" path="m0@0l@1@0@1,0@2,0@2@0,21600@0,10800,21600xe">
                            <v:stroke joinstyle="miter"/>
                            <v:formulas>
                              <v:f eqn="val #0"/>
                              <v:f eqn="val #1"/>
                              <v:f eqn="sum height 0 #1"/>
                              <v:f eqn="sum 10800 0 #1"/>
                              <v:f eqn="sum width 0 #0"/>
                              <v:f eqn="prod @4 @3 10800"/>
                              <v:f eqn="sum width 0 @5"/>
                            </v:formulas>
                            <v:path o:connecttype="custom" o:connectlocs="10800,0;0,@0;10800,21600;21600,@0" o:connectangles="270,180,90,0" textboxrect="@1,0,@2,@6"/>
                            <v:handles>
                              <v:h position="#1,#0" xrange="0,10800" yrange="0,21600"/>
                            </v:handles>
                          </v:shapetype>
                          <v:shape id="矢印: 下 2" o:spid="_x0000_s1026" type="#_x0000_t67" style="position:absolute;left:0;text-align:left;margin-left:270.5pt;margin-top:52.9pt;width:35.65pt;height:50.3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" adj="13942" fillcolor="white [3201]" strokecolor="#4ea23a [3209]" strokeweight="1pt"/>
                        </w:pict>
                      </mc:Fallback>
                    </mc:AlternateContent>
                  </w:r>
                  <w:r w:rsidR="000F59F7">
                    <w:rPr>
                      <w:noProof/>
                      <w:lang w:val="en-US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681792" behindDoc="0" locked="0" layoutInCell="1" allowOverlap="1" wp14:anchorId="7CD70F25" wp14:editId="39322F05">
                            <wp:simplePos x="0" y="0"/>
                            <wp:positionH relativeFrom="column">
                              <wp:posOffset>2847319</wp:posOffset>
                            </wp:positionH>
                            <wp:positionV relativeFrom="paragraph">
                              <wp:posOffset>129795</wp:posOffset>
                            </wp:positionV>
                            <wp:extent cx="1506855" cy="1802765"/>
                            <wp:effectExtent l="0" t="0" r="0" b="0"/>
                            <wp:wrapSquare wrapText="bothSides"/>
                            <wp:docPr id="217" name="テキスト ボックス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06855" cy="18027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alpha val="0"/>
                                      </a:srgbClr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E967A6C" w14:textId="6741AC41" w:rsidR="000F59F7" w:rsidRDefault="007149DA">
                                        <w:pPr>
                                          <w:rPr>
                                            <w:sz w:val="40"/>
                                            <w:szCs w:val="40"/>
                                            <w14:textOutline w14:w="9525" w14:cap="rnd" w14:cmpd="sng" w14:algn="ctr">
                                              <w14:solidFill>
                                                <w14:srgbClr w14:val="000000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  <w:r w:rsidRPr="007149DA">
                                          <w:rPr>
                                            <w:rFonts w:hint="eastAsia"/>
                                            <w:sz w:val="40"/>
                                            <w:szCs w:val="40"/>
                                            <w14:textOutline w14:w="9525" w14:cap="rnd" w14:cmpd="sng" w14:algn="ctr">
                                              <w14:solidFill>
                                                <w14:srgbClr w14:val="000000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>？？？？？</w:t>
                                        </w:r>
                                      </w:p>
                                      <w:p w14:paraId="5D7A30E6" w14:textId="33B2C7FD" w:rsidR="007149DA" w:rsidRDefault="007149DA">
                                        <w:pPr>
                                          <w:rPr>
                                            <w:sz w:val="40"/>
                                            <w:szCs w:val="40"/>
                                            <w14:textOutline w14:w="9525" w14:cap="rnd" w14:cmpd="sng" w14:algn="ctr">
                                              <w14:solidFill>
                                                <w14:srgbClr w14:val="000000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  <w:p w14:paraId="6CAF05FB" w14:textId="360C9775" w:rsidR="007149DA" w:rsidRPr="007149DA" w:rsidRDefault="007149DA">
                                        <w:pPr>
                                          <w:rPr>
                                            <w:sz w:val="40"/>
                                            <w:szCs w:val="40"/>
                                            <w14:textOutline w14:w="9525" w14:cap="rnd" w14:cmpd="sng" w14:algn="ctr">
                                              <w14:solidFill>
                                                <w14:srgbClr w14:val="000000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sz w:val="40"/>
                                            <w:szCs w:val="40"/>
                                            <w14:textOutline w14:w="9525" w14:cap="rnd" w14:cmpd="sng" w14:algn="ctr">
                                              <w14:solidFill>
                                                <w14:srgbClr w14:val="000000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>！！！！！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7CD70F25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テキスト ボックス 2" o:spid="_x0000_s1027" type="#_x0000_t202" style="position:absolute;margin-left:224.2pt;margin-top:10.2pt;width:118.65pt;height:141.9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" stroked="f">
                            <v:fill opacity="0"/>
                            <v:textbox>
                              <w:txbxContent>
                                <w:p w14:paraId="6E967A6C" w14:textId="6741AC41" w:rsidR="000F59F7" w:rsidRDefault="007149DA">
                                  <w:pPr>
                                    <w:rPr>
                                      <w:sz w:val="40"/>
                                      <w:szCs w:val="40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149DA">
                                    <w:rPr>
                                      <w:rFonts w:hint="eastAsia"/>
                                      <w:sz w:val="40"/>
                                      <w:szCs w:val="40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？？？？？</w:t>
                                  </w:r>
                                </w:p>
                                <w:p w14:paraId="5D7A30E6" w14:textId="33B2C7FD" w:rsidR="007149DA" w:rsidRDefault="007149DA">
                                  <w:pPr>
                                    <w:rPr>
                                      <w:sz w:val="40"/>
                                      <w:szCs w:val="40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14:paraId="6CAF05FB" w14:textId="360C9775" w:rsidR="007149DA" w:rsidRPr="007149DA" w:rsidRDefault="007149DA">
                                  <w:pPr>
                                    <w:rPr>
                                      <w:sz w:val="40"/>
                                      <w:szCs w:val="40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40"/>
                                      <w:szCs w:val="40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！！！！！</w:t>
                                  </w: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</w:p>
              </w:tc>
            </w:tr>
            <w:tr w:rsidR="00F820FA" w14:paraId="24944B07" w14:textId="77777777" w:rsidTr="000D74B2">
              <w:trPr>
                <w:trHeight w:hRule="exact" w:val="6909"/>
              </w:trPr>
              <w:tc>
                <w:tcPr>
                  <w:tcW w:w="7796" w:type="dxa"/>
                </w:tcPr>
                <w:p w14:paraId="2EDFA9C1" w14:textId="1A8DC775" w:rsidR="00AD4C82" w:rsidRDefault="00AD4C82" w:rsidP="000D74B2">
                  <w:pPr>
                    <w:pStyle w:val="a6"/>
                    <w:spacing w:before="180" w:after="180" w:line="192" w:lineRule="auto"/>
                    <w:rPr>
                      <w:b/>
                      <w:sz w:val="72"/>
                      <w:szCs w:val="72"/>
                      <w:u w:val="dotDotDash"/>
                    </w:rPr>
                  </w:pPr>
                  <w:r>
                    <w:rPr>
                      <w:rFonts w:hint="eastAsia"/>
                      <w:color w:val="auto"/>
                      <w:sz w:val="44"/>
                      <w:u w:val="dotDotDash"/>
                    </w:rPr>
                    <w:t>2019年度</w:t>
                  </w:r>
                </w:p>
                <w:p w14:paraId="7DDC52DB" w14:textId="5CE6D3EA" w:rsidR="00F820FA" w:rsidRPr="00AD4C82" w:rsidRDefault="00286664" w:rsidP="000D74B2">
                  <w:pPr>
                    <w:pStyle w:val="a6"/>
                    <w:spacing w:before="180" w:after="180" w:line="192" w:lineRule="auto"/>
                    <w:rPr>
                      <w:b/>
                      <w:sz w:val="72"/>
                      <w:szCs w:val="72"/>
                      <w:u w:val="dotDotDash"/>
                    </w:rPr>
                  </w:pPr>
                  <w:bookmarkStart w:id="0" w:name="_Hlk18356623"/>
                  <w:r w:rsidRPr="00AD4C82">
                    <w:rPr>
                      <w:rFonts w:hint="eastAsia"/>
                      <w:b/>
                      <w:sz w:val="72"/>
                      <w:szCs w:val="72"/>
                      <w:u w:val="dotDotDash"/>
                    </w:rPr>
                    <w:t>パソコン</w:t>
                  </w:r>
                  <w:r w:rsidR="00AD4C82" w:rsidRPr="00AD4C82">
                    <w:rPr>
                      <w:rFonts w:hint="eastAsia"/>
                      <w:b/>
                      <w:sz w:val="72"/>
                      <w:szCs w:val="72"/>
                      <w:u w:val="dotDotDash"/>
                    </w:rPr>
                    <w:t>・タブレット</w:t>
                  </w:r>
                  <w:r w:rsidRPr="00AD4C82">
                    <w:rPr>
                      <w:rFonts w:hint="eastAsia"/>
                      <w:b/>
                      <w:sz w:val="72"/>
                      <w:szCs w:val="72"/>
                      <w:u w:val="dotDotDash"/>
                    </w:rPr>
                    <w:t>教室</w:t>
                  </w:r>
                </w:p>
                <w:bookmarkEnd w:id="0"/>
                <w:p w14:paraId="2055AEC2" w14:textId="6428BBDC" w:rsidR="007149DA" w:rsidRPr="00DA41FD" w:rsidRDefault="007149DA" w:rsidP="00BD752A">
                  <w:pPr>
                    <w:rPr>
                      <w:rFonts w:ascii="UD デジタル 教科書体 NP-R" w:eastAsia="UD デジタル 教科書体 NP-R"/>
                    </w:rPr>
                  </w:pPr>
                  <w:r w:rsidRPr="00DA41FD">
                    <w:rPr>
                      <w:rFonts w:ascii="UD デジタル 教科書体 NP-R" w:eastAsia="UD デジタル 教科書体 NP-R" w:hint="eastAsia"/>
                    </w:rPr>
                    <w:t>もう一度やってみたいこと・新しく挑戦したいことを実現しましょう</w:t>
                  </w:r>
                </w:p>
                <w:p w14:paraId="3184AD9F" w14:textId="3F30E44D" w:rsidR="00512648" w:rsidRPr="00DA41FD" w:rsidRDefault="00512648" w:rsidP="00BD752A">
                  <w:pPr>
                    <w:rPr>
                      <w:rFonts w:ascii="UD デジタル 教科書体 NP-R" w:eastAsia="UD デジタル 教科書体 NP-R"/>
                    </w:rPr>
                  </w:pPr>
                  <w:r w:rsidRPr="00DA41FD">
                    <w:rPr>
                      <w:rFonts w:ascii="UD デジタル 教科書体 NP-R" w:eastAsia="UD デジタル 教科書体 NP-R" w:hint="eastAsia"/>
                    </w:rPr>
                    <w:t>場所：「言語生活サポートセンター」訓練室</w:t>
                  </w:r>
                  <w:r w:rsidR="00780184">
                    <w:rPr>
                      <w:rFonts w:ascii="UD デジタル 教科書体 NP-R" w:eastAsia="UD デジタル 教科書体 NP-R" w:hint="eastAsia"/>
                    </w:rPr>
                    <w:t>(裏面参照)</w:t>
                  </w:r>
                </w:p>
                <w:p w14:paraId="4998B5D3" w14:textId="253F29F0" w:rsidR="007149DA" w:rsidRPr="00DA41FD" w:rsidRDefault="00512648" w:rsidP="00BD752A">
                  <w:pPr>
                    <w:rPr>
                      <w:rFonts w:ascii="UD デジタル 教科書体 NP-R" w:eastAsia="UD デジタル 教科書体 NP-R"/>
                    </w:rPr>
                  </w:pPr>
                  <w:r w:rsidRPr="00DA41FD">
                    <w:rPr>
                      <w:rFonts w:ascii="UD デジタル 教科書体 NP-R" w:eastAsia="UD デジタル 教科書体 NP-R" w:hint="eastAsia"/>
                    </w:rPr>
                    <w:t xml:space="preserve">日時：右表　</w:t>
                  </w:r>
                  <w:r w:rsidR="007149DA" w:rsidRPr="00DA41FD">
                    <w:rPr>
                      <w:rFonts w:ascii="UD デジタル 教科書体 NP-R" w:eastAsia="UD デジタル 教科書体 NP-R" w:hint="eastAsia"/>
                    </w:rPr>
                    <w:t>毎回土曜日</w:t>
                  </w:r>
                  <w:r w:rsidR="00DC0EE1" w:rsidRPr="00DA41FD">
                    <w:rPr>
                      <w:rFonts w:ascii="UD デジタル 教科書体 NP-R" w:eastAsia="UD デジタル 教科書体 NP-R" w:hint="eastAsia"/>
                    </w:rPr>
                    <w:t xml:space="preserve">　</w:t>
                  </w:r>
                  <w:r w:rsidR="006200FA" w:rsidRPr="00DA41FD">
                    <w:rPr>
                      <w:rFonts w:ascii="UD デジタル 教科書体 NP-R" w:eastAsia="UD デジタル 教科書体 NP-R" w:hint="eastAsia"/>
                    </w:rPr>
                    <w:t>10:00～</w:t>
                  </w:r>
                  <w:r w:rsidR="00DC0EE1" w:rsidRPr="00DA41FD">
                    <w:rPr>
                      <w:rFonts w:ascii="UD デジタル 教科書体 NP-R" w:eastAsia="UD デジタル 教科書体 NP-R" w:hint="eastAsia"/>
                    </w:rPr>
                    <w:t>12:00</w:t>
                  </w:r>
                </w:p>
                <w:p w14:paraId="786F30C1" w14:textId="2F81352D" w:rsidR="00512648" w:rsidRPr="00DA41FD" w:rsidRDefault="007149DA" w:rsidP="00557819">
                  <w:pPr>
                    <w:spacing w:line="240" w:lineRule="auto"/>
                    <w:rPr>
                      <w:rFonts w:ascii="UD デジタル 教科書体 NP-R" w:eastAsia="UD デジタル 教科書体 NP-R"/>
                    </w:rPr>
                  </w:pPr>
                  <w:r w:rsidRPr="00DA41FD">
                    <w:rPr>
                      <w:rFonts w:ascii="UD デジタル 教科書体 NP-R" w:eastAsia="UD デジタル 教科書体 NP-R" w:hint="eastAsia"/>
                    </w:rPr>
                    <w:t>参加費</w:t>
                  </w:r>
                  <w:r w:rsidR="00512648" w:rsidRPr="00DA41FD">
                    <w:rPr>
                      <w:rFonts w:ascii="UD デジタル 教科書体 NP-R" w:eastAsia="UD デジタル 教科書体 NP-R" w:hint="eastAsia"/>
                    </w:rPr>
                    <w:t>：１</w:t>
                  </w:r>
                  <w:r w:rsidRPr="00DA41FD">
                    <w:rPr>
                      <w:rFonts w:ascii="UD デジタル 教科書体 NP-R" w:eastAsia="UD デジタル 教科書体 NP-R" w:hint="eastAsia"/>
                    </w:rPr>
                    <w:t>回</w:t>
                  </w:r>
                  <w:r w:rsidR="00512648" w:rsidRPr="00DA41FD">
                    <w:rPr>
                      <w:rFonts w:ascii="UD デジタル 教科書体 NP-R" w:eastAsia="UD デジタル 教科書体 NP-R" w:hint="eastAsia"/>
                    </w:rPr>
                    <w:t>ごとに</w:t>
                  </w:r>
                  <w:r w:rsidRPr="00DA41FD">
                    <w:rPr>
                      <w:rFonts w:ascii="UD デジタル 教科書体 NP-R" w:eastAsia="UD デジタル 教科書体 NP-R" w:hint="eastAsia"/>
                    </w:rPr>
                    <w:t>1000</w:t>
                  </w:r>
                  <w:r w:rsidR="00DC0EE1" w:rsidRPr="00DA41FD">
                    <w:rPr>
                      <w:rFonts w:ascii="UD デジタル 教科書体 NP-R" w:eastAsia="UD デジタル 教科書体 NP-R" w:hint="eastAsia"/>
                    </w:rPr>
                    <w:t>円</w:t>
                  </w:r>
                  <w:r w:rsidR="00512648" w:rsidRPr="00DA41FD">
                    <w:rPr>
                      <w:rFonts w:ascii="UD デジタル 教科書体 NP-R" w:eastAsia="UD デジタル 教科書体 NP-R" w:hint="eastAsia"/>
                    </w:rPr>
                    <w:t xml:space="preserve">　</w:t>
                  </w:r>
                  <w:r w:rsidR="00DA41FD">
                    <w:rPr>
                      <w:rFonts w:ascii="UD デジタル 教科書体 NP-R" w:eastAsia="UD デジタル 教科書体 NP-R" w:hint="eastAsia"/>
                    </w:rPr>
                    <w:t xml:space="preserve">　　</w:t>
                  </w:r>
                  <w:r w:rsidR="00512648" w:rsidRPr="00DA41FD">
                    <w:rPr>
                      <w:rFonts w:ascii="UD デジタル 教科書体 NP-R" w:eastAsia="UD デジタル 教科書体 NP-R" w:hint="eastAsia"/>
                    </w:rPr>
                    <w:t>他にテキスト代</w:t>
                  </w:r>
                  <w:r w:rsidR="001E21F9" w:rsidRPr="00DA41FD">
                    <w:rPr>
                      <w:rFonts w:ascii="UD デジタル 教科書体 NP-R" w:eastAsia="UD デジタル 教科書体 NP-R" w:hint="eastAsia"/>
                    </w:rPr>
                    <w:t>1回分</w:t>
                  </w:r>
                  <w:r w:rsidR="00BC06CE" w:rsidRPr="00DA41FD">
                    <w:rPr>
                      <w:rFonts w:ascii="UD デジタル 教科書体 NP-R" w:eastAsia="UD デジタル 教科書体 NP-R" w:hint="eastAsia"/>
                    </w:rPr>
                    <w:t>５００</w:t>
                  </w:r>
                  <w:r w:rsidR="00512648" w:rsidRPr="00DA41FD">
                    <w:rPr>
                      <w:rFonts w:ascii="UD デジタル 教科書体 NP-R" w:eastAsia="UD デジタル 教科書体 NP-R" w:hint="eastAsia"/>
                    </w:rPr>
                    <w:t>円</w:t>
                  </w:r>
                </w:p>
                <w:p w14:paraId="1EF7FEE4" w14:textId="13BAE19C" w:rsidR="001E21F9" w:rsidRPr="00DA41FD" w:rsidRDefault="001E21F9" w:rsidP="00557819">
                  <w:pPr>
                    <w:spacing w:line="240" w:lineRule="auto"/>
                    <w:rPr>
                      <w:rFonts w:ascii="UD デジタル 教科書体 NP-R" w:eastAsia="UD デジタル 教科書体 NP-R"/>
                    </w:rPr>
                  </w:pPr>
                  <w:r w:rsidRPr="00DA41FD">
                    <w:rPr>
                      <w:rFonts w:ascii="UD デジタル 教科書体 NP-R" w:eastAsia="UD デジタル 教科書体 NP-R" w:hint="eastAsia"/>
                    </w:rPr>
                    <w:t xml:space="preserve">　　</w:t>
                  </w:r>
                  <w:r w:rsidR="00557819" w:rsidRPr="00DA41FD">
                    <w:rPr>
                      <w:rFonts w:ascii="UD デジタル 教科書体 NP-R" w:eastAsia="UD デジタル 教科書体 NP-R" w:hint="eastAsia"/>
                    </w:rPr>
                    <w:t>(当日お支払いください)</w:t>
                  </w:r>
                  <w:r w:rsidRPr="00DA41FD">
                    <w:rPr>
                      <w:rFonts w:ascii="UD デジタル 教科書体 NP-R" w:eastAsia="UD デジタル 教科書体 NP-R" w:hint="eastAsia"/>
                    </w:rPr>
                    <w:t xml:space="preserve">　　　(10回分</w:t>
                  </w:r>
                  <w:r w:rsidR="00BC06CE" w:rsidRPr="00DA41FD">
                    <w:rPr>
                      <w:rFonts w:ascii="UD デジタル 教科書体 NP-R" w:eastAsia="UD デジタル 教科書体 NP-R" w:hint="eastAsia"/>
                    </w:rPr>
                    <w:t>で</w:t>
                  </w:r>
                  <w:r w:rsidR="00DA41FD">
                    <w:rPr>
                      <w:rFonts w:ascii="UD デジタル 教科書体 NP-R" w:eastAsia="UD デジタル 教科書体 NP-R" w:hint="eastAsia"/>
                    </w:rPr>
                    <w:t>３</w:t>
                  </w:r>
                  <w:r w:rsidRPr="00DA41FD">
                    <w:rPr>
                      <w:rFonts w:ascii="UD デジタル 教科書体 NP-R" w:eastAsia="UD デジタル 教科書体 NP-R" w:hint="eastAsia"/>
                    </w:rPr>
                    <w:t>000円に割引き)</w:t>
                  </w:r>
                </w:p>
                <w:p w14:paraId="6916246B" w14:textId="036DD57F" w:rsidR="00780184" w:rsidRDefault="007149DA" w:rsidP="00780184">
                  <w:pPr>
                    <w:rPr>
                      <w:rFonts w:ascii="UD デジタル 教科書体 NP-R" w:eastAsia="UD デジタル 教科書体 NP-R"/>
                    </w:rPr>
                  </w:pPr>
                  <w:r w:rsidRPr="00DA41FD">
                    <w:rPr>
                      <w:rFonts w:ascii="UD デジタル 教科書体 NP-R" w:eastAsia="UD デジタル 教科書体 NP-R" w:hint="eastAsia"/>
                    </w:rPr>
                    <w:t>定</w:t>
                  </w:r>
                  <w:r w:rsidR="00BC06CE" w:rsidRPr="00DA41FD">
                    <w:rPr>
                      <w:rFonts w:ascii="UD デジタル 教科書体 NP-R" w:eastAsia="UD デジタル 教科書体 NP-R" w:hint="eastAsia"/>
                    </w:rPr>
                    <w:t xml:space="preserve">　</w:t>
                  </w:r>
                  <w:r w:rsidRPr="00DA41FD">
                    <w:rPr>
                      <w:rFonts w:ascii="UD デジタル 教科書体 NP-R" w:eastAsia="UD デジタル 教科書体 NP-R" w:hint="eastAsia"/>
                    </w:rPr>
                    <w:t xml:space="preserve">員　</w:t>
                  </w:r>
                  <w:r w:rsidR="00512648" w:rsidRPr="00DA41FD">
                    <w:rPr>
                      <w:rFonts w:ascii="UD デジタル 教科書体 NP-R" w:eastAsia="UD デジタル 教科書体 NP-R" w:hint="eastAsia"/>
                    </w:rPr>
                    <w:t>：</w:t>
                  </w:r>
                  <w:r w:rsidRPr="00DA41FD">
                    <w:rPr>
                      <w:rFonts w:ascii="UD デジタル 教科書体 NP-R" w:eastAsia="UD デジタル 教科書体 NP-R" w:hint="eastAsia"/>
                    </w:rPr>
                    <w:t>各回10名</w:t>
                  </w:r>
                  <w:r w:rsidR="00512648" w:rsidRPr="00DA41FD">
                    <w:rPr>
                      <w:rFonts w:ascii="UD デジタル 教科書体 NP-R" w:eastAsia="UD デジタル 教科書体 NP-R" w:hint="eastAsia"/>
                    </w:rPr>
                    <w:t xml:space="preserve">　（1回だけ参加もできます。）</w:t>
                  </w:r>
                </w:p>
                <w:p w14:paraId="136D706F" w14:textId="77777777" w:rsidR="00780184" w:rsidRDefault="00780184" w:rsidP="00780184">
                  <w:pPr>
                    <w:rPr>
                      <w:rFonts w:ascii="UD Digi Kyokasho NP-R" w:eastAsia="UD Digi Kyokasho NP-R"/>
                    </w:rPr>
                  </w:pPr>
                  <w:r w:rsidRPr="00780184">
                    <w:rPr>
                      <w:rFonts w:ascii="UD Digi Kyokasho NP-R" w:eastAsia="UD Digi Kyokasho NP-R" w:hint="eastAsia"/>
                    </w:rPr>
                    <w:t>申し込み：裏面</w:t>
                  </w:r>
                  <w:r>
                    <w:rPr>
                      <w:rFonts w:ascii="UD Digi Kyokasho NP-R" w:eastAsia="UD Digi Kyokasho NP-R" w:hint="eastAsia"/>
                    </w:rPr>
                    <w:t>の申</w:t>
                  </w:r>
                  <w:r w:rsidRPr="00780184">
                    <w:rPr>
                      <w:rFonts w:ascii="UD Digi Kyokasho NP-R" w:eastAsia="UD Digi Kyokasho NP-R" w:hint="eastAsia"/>
                    </w:rPr>
                    <w:t>込書を</w:t>
                  </w:r>
                  <w:r>
                    <w:rPr>
                      <w:rFonts w:ascii="UD Digi Kyokasho NP-R" w:eastAsia="UD Digi Kyokasho NP-R" w:hint="eastAsia"/>
                    </w:rPr>
                    <w:t>日本失語症協議会宛に</w:t>
                  </w:r>
                  <w:r w:rsidRPr="00780184">
                    <w:rPr>
                      <w:rFonts w:ascii="UD Digi Kyokasho NP-R" w:eastAsia="UD Digi Kyokasho NP-R" w:hint="eastAsia"/>
                    </w:rPr>
                    <w:t>FA</w:t>
                  </w:r>
                  <w:r>
                    <w:rPr>
                      <w:rFonts w:ascii="UD Digi Kyokasho NP-R" w:eastAsia="UD Digi Kyokasho NP-R" w:hint="eastAsia"/>
                    </w:rPr>
                    <w:t>Xする</w:t>
                  </w:r>
                  <w:r w:rsidRPr="00780184">
                    <w:rPr>
                      <w:rFonts w:ascii="UD Digi Kyokasho NP-R" w:eastAsia="UD Digi Kyokasho NP-R" w:hint="eastAsia"/>
                    </w:rPr>
                    <w:t>か郵送して</w:t>
                  </w:r>
                </w:p>
                <w:p w14:paraId="346BE4C8" w14:textId="0A6658E8" w:rsidR="007149DA" w:rsidRPr="00780184" w:rsidRDefault="00780184" w:rsidP="00780184">
                  <w:pPr>
                    <w:ind w:firstLineChars="500" w:firstLine="1174"/>
                    <w:rPr>
                      <w:rFonts w:ascii="UD Digi Kyokasho NP-R" w:eastAsia="UD Digi Kyokasho NP-R"/>
                    </w:rPr>
                  </w:pPr>
                  <w:r w:rsidRPr="00780184">
                    <w:rPr>
                      <w:rFonts w:ascii="UD Digi Kyokasho NP-R" w:eastAsia="UD Digi Kyokasho NP-R" w:hint="eastAsia"/>
                    </w:rPr>
                    <w:t>くださ</w:t>
                  </w:r>
                  <w:r>
                    <w:rPr>
                      <w:rFonts w:ascii="UD Digi Kyokasho NP-R" w:eastAsia="UD Digi Kyokasho NP-R" w:hint="eastAsia"/>
                    </w:rPr>
                    <w:t>い</w:t>
                  </w:r>
                  <w:r w:rsidRPr="00780184">
                    <w:rPr>
                      <w:rFonts w:ascii="UD Digi Kyokasho NP-R" w:eastAsia="UD Digi Kyokasho NP-R" w:hint="eastAsia"/>
                    </w:rPr>
                    <w:t>。</w:t>
                  </w:r>
                </w:p>
                <w:p w14:paraId="73D3E498" w14:textId="77777777" w:rsidR="007149DA" w:rsidRPr="00BD752A" w:rsidRDefault="007149DA" w:rsidP="007149DA"/>
                <w:p w14:paraId="3CFD552C" w14:textId="4FE7D482" w:rsidR="007149DA" w:rsidRDefault="007149DA" w:rsidP="00BD752A"/>
                <w:p w14:paraId="7246E38B" w14:textId="77777777" w:rsidR="00F820FA" w:rsidRDefault="00F820FA" w:rsidP="007149DA"/>
              </w:tc>
            </w:tr>
            <w:tr w:rsidR="00F820FA" w14:paraId="23402A25" w14:textId="77777777" w:rsidTr="000D74B2">
              <w:trPr>
                <w:trHeight w:hRule="exact" w:val="1440"/>
              </w:trPr>
              <w:tc>
                <w:tcPr>
                  <w:tcW w:w="7796" w:type="dxa"/>
                  <w:vAlign w:val="bottom"/>
                </w:tcPr>
                <w:p w14:paraId="69283F05" w14:textId="586AB7F2" w:rsidR="00512648" w:rsidRPr="00BD752A" w:rsidRDefault="00512648" w:rsidP="00512648"/>
                <w:p w14:paraId="680F0503" w14:textId="79D48611" w:rsidR="00F820FA" w:rsidRDefault="00F820FA"/>
              </w:tc>
            </w:tr>
          </w:tbl>
          <w:p w14:paraId="6F9D900D" w14:textId="3B63814C" w:rsidR="00F820FA" w:rsidRDefault="00F820FA"/>
        </w:tc>
        <w:tc>
          <w:tcPr>
            <w:tcW w:w="30" w:type="dxa"/>
          </w:tcPr>
          <w:p w14:paraId="0AAC2EEC" w14:textId="77777777" w:rsidR="00F820FA" w:rsidRDefault="00F820FA"/>
        </w:tc>
        <w:tc>
          <w:tcPr>
            <w:tcW w:w="3505" w:type="dxa"/>
          </w:tcPr>
          <w:tbl>
            <w:tblPr>
              <w:tblpPr w:leftFromText="142" w:rightFromText="142" w:vertAnchor="text" w:horzAnchor="margin" w:tblpX="-142" w:tblpY="-273"/>
              <w:tblOverlap w:val="never"/>
              <w:tblW w:w="3853" w:type="dxa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チラシのサイドバーのレイアウト"/>
            </w:tblPr>
            <w:tblGrid>
              <w:gridCol w:w="3853"/>
            </w:tblGrid>
            <w:tr w:rsidR="000F59F7" w14:paraId="2957C76E" w14:textId="77777777" w:rsidTr="005F3D18">
              <w:trPr>
                <w:trHeight w:hRule="exact" w:val="10059"/>
              </w:trPr>
              <w:tc>
                <w:tcPr>
                  <w:tcW w:w="3853" w:type="dxa"/>
                  <w:shd w:val="clear" w:color="auto" w:fill="92D050"/>
                </w:tcPr>
                <w:p w14:paraId="0EF9FC07" w14:textId="7272F257" w:rsidR="000F59F7" w:rsidRDefault="000F59F7" w:rsidP="005F3D18">
                  <w:pPr>
                    <w:ind w:leftChars="-2" w:left="-5" w:firstLineChars="1" w:firstLine="2"/>
                    <w:rPr>
                      <w:rFonts w:ascii="UD Digi Kyokasho NP-R" w:eastAsia="UD Digi Kyokasho NP-R"/>
                      <w:sz w:val="24"/>
                      <w:szCs w:val="24"/>
                    </w:rPr>
                  </w:pPr>
                </w:p>
                <w:p w14:paraId="27464A86" w14:textId="2260318F" w:rsidR="000F59F7" w:rsidRPr="000F59F7" w:rsidRDefault="000F59F7" w:rsidP="005F3D18">
                  <w:pPr>
                    <w:ind w:leftChars="-2" w:left="-5" w:firstLineChars="1" w:firstLine="4"/>
                    <w:rPr>
                      <w:rFonts w:ascii="UD Digi Kyokasho NP-R" w:eastAsia="UD Digi Kyokasho NP-R"/>
                      <w:sz w:val="40"/>
                      <w:szCs w:val="40"/>
                    </w:rPr>
                  </w:pPr>
                  <w:r w:rsidRPr="000F59F7">
                    <w:rPr>
                      <w:rFonts w:ascii="UD Digi Kyokasho NP-R" w:eastAsia="UD Digi Kyokasho NP-R" w:hint="eastAsia"/>
                      <w:sz w:val="40"/>
                      <w:szCs w:val="40"/>
                    </w:rPr>
                    <w:t>《内容》</w:t>
                  </w:r>
                </w:p>
                <w:p w14:paraId="4EA5B013" w14:textId="24BEACFC" w:rsidR="000F59F7" w:rsidRPr="00C7777D" w:rsidRDefault="006200FA" w:rsidP="005F3D18">
                  <w:pPr>
                    <w:ind w:leftChars="-2" w:left="-5" w:firstLineChars="1" w:firstLine="2"/>
                    <w:rPr>
                      <w:rFonts w:ascii="UD Digi Kyokasho NP-R" w:eastAsia="UD Digi Kyokasho NP-R"/>
                      <w:sz w:val="24"/>
                      <w:szCs w:val="24"/>
                    </w:rPr>
                  </w:pPr>
                  <w:r>
                    <w:rPr>
                      <w:rFonts w:ascii="UD Digi Kyokasho NP-R" w:eastAsia="UD Digi Kyokasho NP-R" w:hint="eastAsia"/>
                      <w:sz w:val="24"/>
                      <w:szCs w:val="24"/>
                    </w:rPr>
                    <w:t>10/5</w:t>
                  </w:r>
                  <w:r w:rsidR="000F59F7">
                    <w:rPr>
                      <w:rFonts w:ascii="UD Digi Kyokasho NP-R" w:eastAsia="UD Digi Kyokasho NP-R" w:hint="eastAsia"/>
                      <w:sz w:val="24"/>
                      <w:szCs w:val="24"/>
                    </w:rPr>
                    <w:t xml:space="preserve">　</w:t>
                  </w:r>
                  <w:r w:rsidR="000F59F7" w:rsidRPr="00C7777D">
                    <w:rPr>
                      <w:rFonts w:ascii="UD Digi Kyokasho NP-R" w:eastAsia="UD Digi Kyokasho NP-R" w:hint="eastAsia"/>
                      <w:sz w:val="24"/>
                      <w:szCs w:val="24"/>
                    </w:rPr>
                    <w:t>初めてのパソコン</w:t>
                  </w:r>
                </w:p>
                <w:p w14:paraId="4560A7FD" w14:textId="41FF0A67" w:rsidR="000F59F7" w:rsidRDefault="006200FA" w:rsidP="005F3D18">
                  <w:pPr>
                    <w:ind w:leftChars="-2" w:left="-5" w:firstLineChars="1" w:firstLine="2"/>
                    <w:rPr>
                      <w:rFonts w:ascii="UD Digi Kyokasho NP-R" w:eastAsia="UD Digi Kyokasho NP-R"/>
                      <w:sz w:val="24"/>
                      <w:szCs w:val="24"/>
                    </w:rPr>
                  </w:pPr>
                  <w:r>
                    <w:rPr>
                      <w:rFonts w:ascii="UD Digi Kyokasho NP-R" w:eastAsia="UD Digi Kyokasho NP-R" w:hint="eastAsia"/>
                      <w:sz w:val="24"/>
                      <w:szCs w:val="24"/>
                    </w:rPr>
                    <w:t xml:space="preserve">10/19 </w:t>
                  </w:r>
                  <w:r w:rsidR="000F59F7" w:rsidRPr="00C7777D">
                    <w:rPr>
                      <w:rFonts w:ascii="UD Digi Kyokasho NP-R" w:eastAsia="UD Digi Kyokasho NP-R" w:hint="eastAsia"/>
                      <w:sz w:val="24"/>
                      <w:szCs w:val="24"/>
                    </w:rPr>
                    <w:t>ワードを使おう１</w:t>
                  </w:r>
                </w:p>
                <w:p w14:paraId="28195BA5" w14:textId="703ED680" w:rsidR="000F59F7" w:rsidRDefault="006200FA" w:rsidP="005F3D18">
                  <w:pPr>
                    <w:ind w:leftChars="-2" w:left="-5" w:firstLineChars="1" w:firstLine="2"/>
                    <w:rPr>
                      <w:rFonts w:ascii="UD Digi Kyokasho NP-R" w:eastAsia="UD Digi Kyokasho NP-R"/>
                      <w:sz w:val="24"/>
                      <w:szCs w:val="24"/>
                    </w:rPr>
                  </w:pPr>
                  <w:r>
                    <w:rPr>
                      <w:rFonts w:ascii="UD Digi Kyokasho NP-R" w:eastAsia="UD Digi Kyokasho NP-R" w:hint="eastAsia"/>
                      <w:sz w:val="24"/>
                      <w:szCs w:val="24"/>
                    </w:rPr>
                    <w:t xml:space="preserve">11/2  </w:t>
                  </w:r>
                  <w:r w:rsidR="000F59F7">
                    <w:rPr>
                      <w:rFonts w:ascii="UD Digi Kyokasho NP-R" w:eastAsia="UD Digi Kyokasho NP-R" w:hint="eastAsia"/>
                      <w:sz w:val="24"/>
                      <w:szCs w:val="24"/>
                    </w:rPr>
                    <w:t>ワードを使おうⅡ</w:t>
                  </w:r>
                </w:p>
                <w:p w14:paraId="6FDD8E66" w14:textId="3B2BFA14" w:rsidR="000F59F7" w:rsidRDefault="006200FA" w:rsidP="005F3D18">
                  <w:pPr>
                    <w:ind w:leftChars="-2" w:left="-5" w:firstLineChars="1" w:firstLine="2"/>
                    <w:rPr>
                      <w:rFonts w:ascii="UD Digi Kyokasho NP-R" w:eastAsia="UD Digi Kyokasho NP-R"/>
                      <w:sz w:val="24"/>
                      <w:szCs w:val="24"/>
                    </w:rPr>
                  </w:pPr>
                  <w:r>
                    <w:rPr>
                      <w:rFonts w:ascii="UD Digi Kyokasho NP-R" w:eastAsia="UD Digi Kyokasho NP-R" w:hint="eastAsia"/>
                      <w:sz w:val="24"/>
                      <w:szCs w:val="24"/>
                    </w:rPr>
                    <w:t xml:space="preserve">11/16 </w:t>
                  </w:r>
                  <w:r w:rsidR="000F59F7">
                    <w:rPr>
                      <w:rFonts w:ascii="UD Digi Kyokasho NP-R" w:eastAsia="UD Digi Kyokasho NP-R" w:hint="eastAsia"/>
                      <w:sz w:val="24"/>
                      <w:szCs w:val="24"/>
                    </w:rPr>
                    <w:t>ワードを使おうⅢ</w:t>
                  </w:r>
                </w:p>
                <w:p w14:paraId="21ACC782" w14:textId="468D342A" w:rsidR="000F59F7" w:rsidRDefault="006200FA" w:rsidP="005F3D18">
                  <w:pPr>
                    <w:ind w:leftChars="-2" w:left="639" w:hangingChars="300" w:hanging="644"/>
                    <w:rPr>
                      <w:rFonts w:ascii="UD Digi Kyokasho NP-R" w:eastAsia="UD Digi Kyokasho NP-R"/>
                      <w:sz w:val="24"/>
                      <w:szCs w:val="24"/>
                    </w:rPr>
                  </w:pPr>
                  <w:r>
                    <w:rPr>
                      <w:rFonts w:ascii="UD Digi Kyokasho NP-R" w:eastAsia="UD Digi Kyokasho NP-R" w:hint="eastAsia"/>
                      <w:sz w:val="24"/>
                      <w:szCs w:val="24"/>
                    </w:rPr>
                    <w:t>12/7</w:t>
                  </w:r>
                  <w:r w:rsidR="000F59F7">
                    <w:rPr>
                      <w:rFonts w:ascii="UD Digi Kyokasho NP-R" w:eastAsia="UD Digi Kyokasho NP-R" w:hint="eastAsia"/>
                      <w:sz w:val="24"/>
                      <w:szCs w:val="24"/>
                    </w:rPr>
                    <w:t xml:space="preserve">　エクセル・パワーポイントを使おう</w:t>
                  </w:r>
                </w:p>
                <w:p w14:paraId="7C6E81CB" w14:textId="1D46C1A3" w:rsidR="000F59F7" w:rsidRDefault="006200FA" w:rsidP="005F3D18">
                  <w:pPr>
                    <w:ind w:leftChars="-2" w:left="-5" w:firstLineChars="1" w:firstLine="2"/>
                    <w:rPr>
                      <w:rFonts w:ascii="UD Digi Kyokasho NP-R" w:eastAsia="UD Digi Kyokasho NP-R"/>
                      <w:sz w:val="24"/>
                      <w:szCs w:val="24"/>
                    </w:rPr>
                  </w:pPr>
                  <w:r>
                    <w:rPr>
                      <w:rFonts w:ascii="UD Digi Kyokasho NP-R" w:eastAsia="UD Digi Kyokasho NP-R" w:hint="eastAsia"/>
                      <w:sz w:val="24"/>
                      <w:szCs w:val="24"/>
                    </w:rPr>
                    <w:t>1/</w:t>
                  </w:r>
                  <w:r w:rsidR="007A0503">
                    <w:rPr>
                      <w:rFonts w:ascii="UD Digi Kyokasho NP-R" w:eastAsia="UD Digi Kyokasho NP-R" w:hint="eastAsia"/>
                      <w:sz w:val="24"/>
                      <w:szCs w:val="24"/>
                    </w:rPr>
                    <w:t>1</w:t>
                  </w:r>
                  <w:r>
                    <w:rPr>
                      <w:rFonts w:ascii="UD Digi Kyokasho NP-R" w:eastAsia="UD Digi Kyokasho NP-R" w:hint="eastAsia"/>
                      <w:sz w:val="24"/>
                      <w:szCs w:val="24"/>
                    </w:rPr>
                    <w:t>8</w:t>
                  </w:r>
                  <w:r w:rsidR="000F59F7">
                    <w:rPr>
                      <w:rFonts w:ascii="UD Digi Kyokasho NP-R" w:eastAsia="UD Digi Kyokasho NP-R" w:hint="eastAsia"/>
                      <w:sz w:val="24"/>
                      <w:szCs w:val="24"/>
                    </w:rPr>
                    <w:t xml:space="preserve">　インターネットを</w:t>
                  </w:r>
                </w:p>
                <w:p w14:paraId="36763219" w14:textId="77777777" w:rsidR="000F59F7" w:rsidRDefault="000F59F7" w:rsidP="005F3D18">
                  <w:pPr>
                    <w:ind w:leftChars="-2" w:left="-5" w:firstLineChars="301" w:firstLine="646"/>
                    <w:rPr>
                      <w:rFonts w:ascii="UD Digi Kyokasho NP-R" w:eastAsia="UD Digi Kyokasho NP-R"/>
                      <w:sz w:val="24"/>
                      <w:szCs w:val="24"/>
                    </w:rPr>
                  </w:pPr>
                  <w:r>
                    <w:rPr>
                      <w:rFonts w:ascii="UD Digi Kyokasho NP-R" w:eastAsia="UD Digi Kyokasho NP-R" w:hint="eastAsia"/>
                      <w:sz w:val="24"/>
                      <w:szCs w:val="24"/>
                    </w:rPr>
                    <w:t>使おう1</w:t>
                  </w:r>
                </w:p>
                <w:p w14:paraId="6F6CAB8A" w14:textId="72BF38C4" w:rsidR="000F59F7" w:rsidRDefault="006200FA" w:rsidP="005F3D18">
                  <w:pPr>
                    <w:ind w:leftChars="-2" w:left="-5" w:firstLineChars="1" w:firstLine="2"/>
                    <w:rPr>
                      <w:rFonts w:ascii="UD Digi Kyokasho NP-R" w:eastAsia="UD Digi Kyokasho NP-R"/>
                      <w:sz w:val="24"/>
                      <w:szCs w:val="24"/>
                    </w:rPr>
                  </w:pPr>
                  <w:r>
                    <w:rPr>
                      <w:rFonts w:ascii="UD Digi Kyokasho NP-R" w:eastAsia="UD Digi Kyokasho NP-R" w:hint="eastAsia"/>
                      <w:sz w:val="24"/>
                      <w:szCs w:val="24"/>
                    </w:rPr>
                    <w:t>2/1</w:t>
                  </w:r>
                  <w:r w:rsidR="000F59F7">
                    <w:rPr>
                      <w:rFonts w:ascii="UD Digi Kyokasho NP-R" w:eastAsia="UD Digi Kyokasho NP-R" w:hint="eastAsia"/>
                      <w:sz w:val="24"/>
                      <w:szCs w:val="24"/>
                    </w:rPr>
                    <w:t xml:space="preserve">　インターネットを</w:t>
                  </w:r>
                </w:p>
                <w:p w14:paraId="36FDD1C2" w14:textId="77777777" w:rsidR="000F59F7" w:rsidRDefault="000F59F7" w:rsidP="005F3D18">
                  <w:pPr>
                    <w:ind w:leftChars="-2" w:left="-5" w:firstLineChars="301" w:firstLine="646"/>
                    <w:rPr>
                      <w:rFonts w:ascii="UD Digi Kyokasho NP-R" w:eastAsia="UD Digi Kyokasho NP-R"/>
                      <w:sz w:val="24"/>
                      <w:szCs w:val="24"/>
                    </w:rPr>
                  </w:pPr>
                  <w:r>
                    <w:rPr>
                      <w:rFonts w:ascii="UD Digi Kyokasho NP-R" w:eastAsia="UD Digi Kyokasho NP-R" w:hint="eastAsia"/>
                      <w:sz w:val="24"/>
                      <w:szCs w:val="24"/>
                    </w:rPr>
                    <w:t>使おうⅡ</w:t>
                  </w:r>
                </w:p>
                <w:p w14:paraId="4264C66F" w14:textId="0481C2C9" w:rsidR="000F59F7" w:rsidRDefault="006200FA" w:rsidP="005F3D18">
                  <w:pPr>
                    <w:ind w:leftChars="-2" w:left="-5" w:firstLineChars="1" w:firstLine="2"/>
                    <w:rPr>
                      <w:rFonts w:ascii="UD Digi Kyokasho NP-R" w:eastAsia="UD Digi Kyokasho NP-R"/>
                      <w:sz w:val="24"/>
                      <w:szCs w:val="24"/>
                    </w:rPr>
                  </w:pPr>
                  <w:r>
                    <w:rPr>
                      <w:rFonts w:ascii="UD Digi Kyokasho NP-R" w:eastAsia="UD Digi Kyokasho NP-R" w:hint="eastAsia"/>
                      <w:sz w:val="24"/>
                      <w:szCs w:val="24"/>
                    </w:rPr>
                    <w:t>2/15</w:t>
                  </w:r>
                  <w:r w:rsidR="000F59F7">
                    <w:rPr>
                      <w:rFonts w:ascii="UD Digi Kyokasho NP-R" w:eastAsia="UD Digi Kyokasho NP-R" w:hint="eastAsia"/>
                      <w:sz w:val="24"/>
                      <w:szCs w:val="24"/>
                    </w:rPr>
                    <w:t xml:space="preserve">　タブレット・スマホを</w:t>
                  </w:r>
                </w:p>
                <w:p w14:paraId="2F1D6AB0" w14:textId="77777777" w:rsidR="000F59F7" w:rsidRDefault="000F59F7" w:rsidP="005F3D18">
                  <w:pPr>
                    <w:ind w:leftChars="-2" w:left="-5" w:firstLineChars="301" w:firstLine="646"/>
                    <w:rPr>
                      <w:rFonts w:ascii="UD Digi Kyokasho NP-R" w:eastAsia="UD Digi Kyokasho NP-R"/>
                      <w:sz w:val="24"/>
                      <w:szCs w:val="24"/>
                    </w:rPr>
                  </w:pPr>
                  <w:r>
                    <w:rPr>
                      <w:rFonts w:ascii="UD Digi Kyokasho NP-R" w:eastAsia="UD Digi Kyokasho NP-R" w:hint="eastAsia"/>
                      <w:sz w:val="24"/>
                      <w:szCs w:val="24"/>
                    </w:rPr>
                    <w:t>使おうⅠ</w:t>
                  </w:r>
                </w:p>
                <w:p w14:paraId="1692BE07" w14:textId="676F1564" w:rsidR="000F59F7" w:rsidRDefault="006200FA" w:rsidP="005F3D18">
                  <w:pPr>
                    <w:ind w:leftChars="-2" w:left="-5" w:firstLineChars="1" w:firstLine="2"/>
                    <w:rPr>
                      <w:rFonts w:ascii="UD Digi Kyokasho NP-R" w:eastAsia="UD Digi Kyokasho NP-R"/>
                      <w:sz w:val="24"/>
                      <w:szCs w:val="24"/>
                    </w:rPr>
                  </w:pPr>
                  <w:r>
                    <w:rPr>
                      <w:rFonts w:ascii="UD Digi Kyokasho NP-R" w:eastAsia="UD Digi Kyokasho NP-R" w:hint="eastAsia"/>
                      <w:sz w:val="24"/>
                      <w:szCs w:val="24"/>
                    </w:rPr>
                    <w:t>2/29</w:t>
                  </w:r>
                  <w:r w:rsidR="000F59F7">
                    <w:rPr>
                      <w:rFonts w:ascii="UD Digi Kyokasho NP-R" w:eastAsia="UD Digi Kyokasho NP-R" w:hint="eastAsia"/>
                      <w:sz w:val="24"/>
                      <w:szCs w:val="24"/>
                    </w:rPr>
                    <w:t xml:space="preserve">　タブレット・スマホを</w:t>
                  </w:r>
                </w:p>
                <w:p w14:paraId="1690CF16" w14:textId="77777777" w:rsidR="000F59F7" w:rsidRDefault="000F59F7" w:rsidP="005F3D18">
                  <w:pPr>
                    <w:ind w:leftChars="-2" w:left="-5" w:firstLineChars="301" w:firstLine="646"/>
                    <w:rPr>
                      <w:rFonts w:ascii="UD Digi Kyokasho NP-R" w:eastAsia="UD Digi Kyokasho NP-R"/>
                      <w:sz w:val="24"/>
                      <w:szCs w:val="24"/>
                    </w:rPr>
                  </w:pPr>
                  <w:bookmarkStart w:id="1" w:name="_GoBack"/>
                  <w:bookmarkEnd w:id="1"/>
                  <w:r>
                    <w:rPr>
                      <w:rFonts w:ascii="UD Digi Kyokasho NP-R" w:eastAsia="UD Digi Kyokasho NP-R" w:hint="eastAsia"/>
                      <w:sz w:val="24"/>
                      <w:szCs w:val="24"/>
                    </w:rPr>
                    <w:t>使おうⅡ</w:t>
                  </w:r>
                </w:p>
                <w:p w14:paraId="62E5EA3B" w14:textId="17558855" w:rsidR="000F59F7" w:rsidRPr="00C7777D" w:rsidRDefault="006200FA" w:rsidP="005F3D18">
                  <w:pPr>
                    <w:ind w:leftChars="-2" w:left="-5" w:firstLineChars="1" w:firstLine="2"/>
                    <w:rPr>
                      <w:rFonts w:ascii="UD Digi Kyokasho NP-R" w:eastAsia="UD Digi Kyokasho NP-R"/>
                      <w:sz w:val="24"/>
                      <w:szCs w:val="24"/>
                    </w:rPr>
                  </w:pPr>
                  <w:r>
                    <w:rPr>
                      <w:rFonts w:ascii="UD Digi Kyokasho NP-R" w:eastAsia="UD Digi Kyokasho NP-R" w:hint="eastAsia"/>
                      <w:sz w:val="24"/>
                      <w:szCs w:val="24"/>
                    </w:rPr>
                    <w:t>3/14</w:t>
                  </w:r>
                  <w:r w:rsidR="000F59F7">
                    <w:rPr>
                      <w:rFonts w:ascii="UD Digi Kyokasho NP-R" w:eastAsia="UD Digi Kyokasho NP-R" w:hint="eastAsia"/>
                      <w:sz w:val="24"/>
                      <w:szCs w:val="24"/>
                    </w:rPr>
                    <w:t xml:space="preserve">　まとめ</w:t>
                  </w:r>
                </w:p>
              </w:tc>
            </w:tr>
            <w:tr w:rsidR="000F59F7" w14:paraId="3CD1231B" w14:textId="77777777" w:rsidTr="005F3D18">
              <w:trPr>
                <w:trHeight w:hRule="exact" w:val="3546"/>
              </w:trPr>
              <w:tc>
                <w:tcPr>
                  <w:tcW w:w="3853" w:type="dxa"/>
                  <w:shd w:val="clear" w:color="auto" w:fill="E6A024" w:themeFill="accent1"/>
                  <w:vAlign w:val="center"/>
                </w:tcPr>
                <w:p w14:paraId="278A9351" w14:textId="77777777" w:rsidR="000F59F7" w:rsidRDefault="000F59F7" w:rsidP="005F3D18">
                  <w:pPr>
                    <w:pStyle w:val="3"/>
                    <w:ind w:leftChars="-2" w:left="-5" w:firstLineChars="1" w:firstLine="3"/>
                    <w:jc w:val="left"/>
                  </w:pPr>
                  <w:r>
                    <w:rPr>
                      <w:rFonts w:hint="eastAsia"/>
                    </w:rPr>
                    <w:t>特定非営利活動法人</w:t>
                  </w:r>
                </w:p>
                <w:p w14:paraId="0A42416D" w14:textId="77777777" w:rsidR="000F59F7" w:rsidRDefault="000F59F7" w:rsidP="005F3D18">
                  <w:pPr>
                    <w:pStyle w:val="3"/>
                    <w:ind w:leftChars="-2" w:left="-5" w:firstLineChars="1" w:firstLine="3"/>
                    <w:jc w:val="left"/>
                  </w:pPr>
                  <w:r>
                    <w:rPr>
                      <w:rFonts w:hint="eastAsia"/>
                    </w:rPr>
                    <w:t>日本失語症協議会</w:t>
                  </w:r>
                </w:p>
                <w:p w14:paraId="2AD4B283" w14:textId="6F25F37A" w:rsidR="000F59F7" w:rsidRDefault="005F3D18" w:rsidP="005F3D18">
                  <w:pPr>
                    <w:pStyle w:val="ab"/>
                    <w:spacing w:line="192" w:lineRule="auto"/>
                    <w:ind w:leftChars="-2" w:left="-5" w:firstLineChars="1" w:firstLine="2"/>
                    <w:jc w:val="left"/>
                  </w:pPr>
                  <w:sdt>
                    <w:sdtPr>
                      <w:rPr>
                        <w:rFonts w:hint="eastAsia"/>
                      </w:rPr>
                      <w:id w:val="857003158"/>
                      <w:placeholder>
                        <w:docPart w:val="8E1CC58679A7417ABAD0BF756CDC0FF3"/>
                      </w:placeholder>
                      <w:text w:multiLine="1"/>
                    </w:sdtPr>
                    <w:sdtEndPr/>
                    <w:sdtContent>
                      <w:r w:rsidR="00780184">
                        <w:br/>
                      </w:r>
                      <w:r w:rsidR="000F59F7">
                        <w:rPr>
                          <w:rFonts w:hint="eastAsia"/>
                        </w:rPr>
                        <w:t>〒167-0051</w:t>
                      </w:r>
                      <w:r w:rsidR="000F59F7">
                        <w:br/>
                      </w:r>
                      <w:r w:rsidR="000F59F7">
                        <w:rPr>
                          <w:rFonts w:hint="eastAsia"/>
                        </w:rPr>
                        <w:t>東京都杉並区荻窪5-14-5-405</w:t>
                      </w:r>
                      <w:r w:rsidR="000F59F7">
                        <w:br/>
                      </w:r>
                      <w:r w:rsidR="000F59F7">
                        <w:rPr>
                          <w:rFonts w:hint="eastAsia"/>
                        </w:rPr>
                        <w:t>TEL　　03-5335-9756</w:t>
                      </w:r>
                      <w:r w:rsidR="000F59F7">
                        <w:br/>
                      </w:r>
                      <w:r w:rsidR="000F59F7">
                        <w:rPr>
                          <w:rFonts w:hint="eastAsia"/>
                        </w:rPr>
                        <w:t>FAX　　03-5335-9757</w:t>
                      </w:r>
                    </w:sdtContent>
                  </w:sdt>
                </w:p>
              </w:tc>
            </w:tr>
          </w:tbl>
          <w:p w14:paraId="7DF5AFCB" w14:textId="705BA51C" w:rsidR="000F59F7" w:rsidRDefault="000F59F7" w:rsidP="005F3D18">
            <w:pPr>
              <w:ind w:leftChars="-2" w:left="-5" w:firstLineChars="1" w:firstLine="2"/>
            </w:pPr>
          </w:p>
          <w:p w14:paraId="73D6A795" w14:textId="77777777" w:rsidR="00F820FA" w:rsidRDefault="00F820FA" w:rsidP="005F3D18">
            <w:pPr>
              <w:ind w:leftChars="-2" w:left="-5" w:firstLineChars="1" w:firstLine="2"/>
            </w:pPr>
          </w:p>
        </w:tc>
      </w:tr>
    </w:tbl>
    <w:p w14:paraId="2C4FC1C7" w14:textId="5BFD05A0" w:rsidR="000D74B2" w:rsidRDefault="000D74B2" w:rsidP="00DA41FD">
      <w:pPr>
        <w:pStyle w:val="aa"/>
        <w:rPr>
          <w:rFonts w:ascii="UD デジタル 教科書体 NP-R" w:eastAsia="UD デジタル 教科書体 NP-R"/>
          <w:b/>
          <w:sz w:val="36"/>
          <w:szCs w:val="36"/>
          <w:u w:val="dotDotDash"/>
        </w:rPr>
      </w:pPr>
    </w:p>
    <w:p w14:paraId="7E601A9C" w14:textId="713BEDB3" w:rsidR="00DA41FD" w:rsidRPr="007A0503" w:rsidRDefault="00780184" w:rsidP="005F3D18">
      <w:pPr>
        <w:pStyle w:val="aa"/>
        <w:tabs>
          <w:tab w:val="left" w:pos="7230"/>
        </w:tabs>
        <w:rPr>
          <w:rFonts w:ascii="UD デジタル 教科書体 NP-R" w:eastAsia="UD デジタル 教科書体 NP-R"/>
          <w:color w:val="auto"/>
          <w:sz w:val="36"/>
          <w:szCs w:val="36"/>
          <w:u w:val="single"/>
        </w:rPr>
      </w:pPr>
      <w:r w:rsidRPr="00780184">
        <w:rPr>
          <w:rFonts w:ascii="UD デジタル 教科書体 NP-R" w:eastAsia="UD デジタル 教科書体 NP-R" w:hint="eastAsia"/>
          <w:b/>
          <w:sz w:val="36"/>
          <w:szCs w:val="36"/>
          <w:u w:val="dotDotDash"/>
        </w:rPr>
        <w:lastRenderedPageBreak/>
        <w:t>パソコン・タブレット教室</w:t>
      </w:r>
      <w:r>
        <w:rPr>
          <w:rFonts w:ascii="UD デジタル 教科書体 NP-R" w:eastAsia="UD デジタル 教科書体 NP-R" w:hint="eastAsia"/>
          <w:b/>
          <w:sz w:val="36"/>
          <w:szCs w:val="36"/>
          <w:u w:val="dotDotDash"/>
        </w:rPr>
        <w:t xml:space="preserve"> </w:t>
      </w:r>
      <w:r w:rsidRPr="00780184">
        <w:rPr>
          <w:rFonts w:ascii="UD デジタル 教科書体 NP-R" w:eastAsia="UD デジタル 教科書体 NP-R" w:hint="eastAsia"/>
          <w:b/>
          <w:sz w:val="36"/>
          <w:szCs w:val="36"/>
        </w:rPr>
        <w:t xml:space="preserve">  </w:t>
      </w:r>
      <w:r w:rsidRPr="00780184">
        <w:rPr>
          <w:rFonts w:ascii="UD デジタル 教科書体 NP-R" w:eastAsia="UD デジタル 教科書体 NP-R" w:hint="eastAsia"/>
          <w:b/>
          <w:sz w:val="36"/>
          <w:szCs w:val="36"/>
          <w:bdr w:val="single" w:sz="4" w:space="0" w:color="auto"/>
        </w:rPr>
        <w:t xml:space="preserve"> </w:t>
      </w:r>
      <w:r w:rsidR="00DA41FD" w:rsidRPr="00780184">
        <w:rPr>
          <w:rFonts w:ascii="UD デジタル 教科書体 NP-R" w:eastAsia="UD デジタル 教科書体 NP-R" w:hint="eastAsia"/>
          <w:sz w:val="36"/>
          <w:szCs w:val="36"/>
          <w:bdr w:val="single" w:sz="4" w:space="0" w:color="auto"/>
        </w:rPr>
        <w:t xml:space="preserve">参加申込書　</w:t>
      </w:r>
      <w:r w:rsidR="00DA41FD" w:rsidRPr="007A0503">
        <w:rPr>
          <w:rFonts w:ascii="UD デジタル 教科書体 NP-R" w:eastAsia="UD デジタル 教科書体 NP-R" w:hint="eastAsia"/>
          <w:sz w:val="36"/>
          <w:szCs w:val="36"/>
        </w:rPr>
        <w:t xml:space="preserve">　</w:t>
      </w:r>
      <w:r w:rsidR="00DA41FD" w:rsidRPr="007A0503">
        <w:rPr>
          <w:rFonts w:ascii="UD デジタル 教科書体 NP-R" w:eastAsia="UD デジタル 教科書体 NP-R" w:hint="eastAsia"/>
          <w:color w:val="auto"/>
          <w:sz w:val="36"/>
          <w:szCs w:val="36"/>
          <w:u w:val="single"/>
        </w:rPr>
        <w:t>FAX　03-5335-9757</w:t>
      </w:r>
    </w:p>
    <w:tbl>
      <w:tblPr>
        <w:tblStyle w:val="a4"/>
        <w:tblpPr w:leftFromText="142" w:rightFromText="142" w:vertAnchor="text" w:horzAnchor="margin" w:tblpY="101"/>
        <w:tblW w:w="10768" w:type="dxa"/>
        <w:tblLook w:val="04A0" w:firstRow="1" w:lastRow="0" w:firstColumn="1" w:lastColumn="0" w:noHBand="0" w:noVBand="1"/>
      </w:tblPr>
      <w:tblGrid>
        <w:gridCol w:w="1779"/>
        <w:gridCol w:w="8989"/>
      </w:tblGrid>
      <w:tr w:rsidR="00DA41FD" w:rsidRPr="007A0503" w14:paraId="1287F37F" w14:textId="77777777" w:rsidTr="00DA41FD">
        <w:tc>
          <w:tcPr>
            <w:tcW w:w="1779" w:type="dxa"/>
          </w:tcPr>
          <w:p w14:paraId="54EFD95C" w14:textId="77777777" w:rsidR="00DA41FD" w:rsidRPr="007A0503" w:rsidRDefault="00DA41FD" w:rsidP="007A0503">
            <w:pPr>
              <w:pStyle w:val="aa"/>
              <w:ind w:left="797" w:hangingChars="501" w:hanging="797"/>
              <w:rPr>
                <w:rFonts w:ascii="UD デジタル 教科書体 NP-R" w:eastAsia="UD デジタル 教科書体 NP-R"/>
              </w:rPr>
            </w:pPr>
            <w:r w:rsidRPr="00A4460B">
              <w:rPr>
                <w:rFonts w:ascii="UD デジタル 教科書体 NP-R" w:eastAsia="UD デジタル 教科書体 NP-R" w:hint="eastAsia"/>
                <w:w w:val="71"/>
                <w:fitText w:val="1300" w:id="2031313152"/>
              </w:rPr>
              <w:t xml:space="preserve">氏　　　　　</w:t>
            </w:r>
            <w:r w:rsidRPr="00A4460B">
              <w:rPr>
                <w:rFonts w:ascii="UD デジタル 教科書体 NP-R" w:eastAsia="UD デジタル 教科書体 NP-R" w:hint="eastAsia"/>
                <w:spacing w:val="7"/>
                <w:w w:val="71"/>
                <w:fitText w:val="1300" w:id="2031313152"/>
              </w:rPr>
              <w:t>名</w:t>
            </w:r>
            <w:r w:rsidRPr="007A0503">
              <w:rPr>
                <w:rFonts w:ascii="UD デジタル 教科書体 NP-R" w:eastAsia="UD デジタル 教科書体 NP-R" w:hint="eastAsia"/>
              </w:rPr>
              <w:t xml:space="preserve">　</w:t>
            </w:r>
          </w:p>
        </w:tc>
        <w:tc>
          <w:tcPr>
            <w:tcW w:w="8989" w:type="dxa"/>
          </w:tcPr>
          <w:p w14:paraId="10727890" w14:textId="77777777" w:rsidR="00DA41FD" w:rsidRPr="007A0503" w:rsidRDefault="00DA41FD" w:rsidP="00DA41FD">
            <w:pPr>
              <w:pStyle w:val="aa"/>
              <w:rPr>
                <w:rFonts w:ascii="UD デジタル 教科書体 NP-R" w:eastAsia="UD デジタル 教科書体 NP-R"/>
              </w:rPr>
            </w:pPr>
            <w:r w:rsidRPr="007A0503">
              <w:rPr>
                <w:rFonts w:ascii="UD デジタル 教科書体 NP-R" w:eastAsia="UD デジタル 教科書体 NP-R" w:hint="eastAsia"/>
              </w:rPr>
              <w:t xml:space="preserve">　　　　　　　　　　　　　　　　　　　　　（</w:t>
            </w:r>
            <w:r w:rsidRPr="007A0503">
              <w:rPr>
                <w:rFonts w:ascii="UD デジタル 教科書体 NP-R" w:eastAsia="UD デジタル 教科書体 NP-R" w:hint="eastAsia"/>
                <w:sz w:val="22"/>
                <w:szCs w:val="22"/>
              </w:rPr>
              <w:t xml:space="preserve">ふりがな　　　　</w:t>
            </w:r>
            <w:r w:rsidRPr="007A0503">
              <w:rPr>
                <w:rFonts w:ascii="UD デジタル 教科書体 NP-R" w:eastAsia="UD デジタル 教科書体 NP-R" w:hint="eastAsia"/>
              </w:rPr>
              <w:t xml:space="preserve">　　　）</w:t>
            </w:r>
          </w:p>
        </w:tc>
      </w:tr>
      <w:tr w:rsidR="00DA41FD" w:rsidRPr="007A0503" w14:paraId="288ECFE0" w14:textId="77777777" w:rsidTr="00DA41FD">
        <w:tc>
          <w:tcPr>
            <w:tcW w:w="1779" w:type="dxa"/>
          </w:tcPr>
          <w:p w14:paraId="0495180C" w14:textId="77777777" w:rsidR="00DA41FD" w:rsidRPr="007A0503" w:rsidRDefault="00DA41FD" w:rsidP="00DA41FD">
            <w:pPr>
              <w:pStyle w:val="aa"/>
              <w:rPr>
                <w:rFonts w:ascii="UD デジタル 教科書体 NP-R" w:eastAsia="UD デジタル 教科書体 NP-R"/>
              </w:rPr>
            </w:pPr>
            <w:r w:rsidRPr="00A4460B">
              <w:rPr>
                <w:rFonts w:ascii="UD デジタル 教科書体 NP-R" w:eastAsia="UD デジタル 教科書体 NP-R" w:hint="eastAsia"/>
                <w:w w:val="71"/>
                <w:fitText w:val="1300" w:id="2031313153"/>
              </w:rPr>
              <w:t xml:space="preserve">住　　　　　</w:t>
            </w:r>
            <w:r w:rsidRPr="00A4460B">
              <w:rPr>
                <w:rFonts w:ascii="UD デジタル 教科書体 NP-R" w:eastAsia="UD デジタル 教科書体 NP-R" w:hint="eastAsia"/>
                <w:spacing w:val="7"/>
                <w:w w:val="71"/>
                <w:fitText w:val="1300" w:id="2031313153"/>
              </w:rPr>
              <w:t>所</w:t>
            </w:r>
          </w:p>
        </w:tc>
        <w:tc>
          <w:tcPr>
            <w:tcW w:w="8989" w:type="dxa"/>
          </w:tcPr>
          <w:p w14:paraId="66C82DB8" w14:textId="77777777" w:rsidR="00DA41FD" w:rsidRPr="007A0503" w:rsidRDefault="00DA41FD" w:rsidP="00DA41FD">
            <w:pPr>
              <w:pStyle w:val="aa"/>
              <w:rPr>
                <w:rFonts w:ascii="UD デジタル 教科書体 NP-R" w:eastAsia="UD デジタル 教科書体 NP-R"/>
              </w:rPr>
            </w:pPr>
            <w:r w:rsidRPr="007A0503">
              <w:rPr>
                <w:rFonts w:ascii="UD デジタル 教科書体 NP-R" w:eastAsia="UD デジタル 教科書体 NP-R" w:hint="eastAsia"/>
              </w:rPr>
              <w:t>〒</w:t>
            </w:r>
          </w:p>
        </w:tc>
      </w:tr>
      <w:tr w:rsidR="00DA41FD" w:rsidRPr="007A0503" w14:paraId="0F2F6B99" w14:textId="77777777" w:rsidTr="00DA41FD">
        <w:tc>
          <w:tcPr>
            <w:tcW w:w="1779" w:type="dxa"/>
          </w:tcPr>
          <w:p w14:paraId="09C98AA9" w14:textId="77777777" w:rsidR="00DA41FD" w:rsidRPr="007A0503" w:rsidRDefault="00DA41FD" w:rsidP="00DA41FD">
            <w:pPr>
              <w:pStyle w:val="aa"/>
              <w:rPr>
                <w:rFonts w:ascii="UD デジタル 教科書体 NP-R" w:eastAsia="UD デジタル 教科書体 NP-R"/>
              </w:rPr>
            </w:pPr>
            <w:r w:rsidRPr="007A0503">
              <w:rPr>
                <w:rFonts w:ascii="UD デジタル 教科書体 NP-R" w:eastAsia="UD デジタル 教科書体 NP-R" w:hint="eastAsia"/>
                <w:spacing w:val="86"/>
                <w:fitText w:val="1300" w:id="2031313154"/>
              </w:rPr>
              <w:t>電話番</w:t>
            </w:r>
            <w:r w:rsidRPr="007A0503">
              <w:rPr>
                <w:rFonts w:ascii="UD デジタル 教科書体 NP-R" w:eastAsia="UD デジタル 教科書体 NP-R" w:hint="eastAsia"/>
                <w:spacing w:val="2"/>
                <w:fitText w:val="1300" w:id="2031313154"/>
              </w:rPr>
              <w:t>号</w:t>
            </w:r>
          </w:p>
        </w:tc>
        <w:tc>
          <w:tcPr>
            <w:tcW w:w="8989" w:type="dxa"/>
          </w:tcPr>
          <w:p w14:paraId="13D93769" w14:textId="77777777" w:rsidR="00DA41FD" w:rsidRPr="007A0503" w:rsidRDefault="00DA41FD" w:rsidP="00DA41FD">
            <w:pPr>
              <w:pStyle w:val="aa"/>
              <w:rPr>
                <w:rFonts w:ascii="UD デジタル 教科書体 NP-R" w:eastAsia="UD デジタル 教科書体 NP-R"/>
              </w:rPr>
            </w:pPr>
          </w:p>
        </w:tc>
      </w:tr>
      <w:tr w:rsidR="00DA41FD" w:rsidRPr="007A0503" w14:paraId="2D539B58" w14:textId="77777777" w:rsidTr="00DA41FD">
        <w:tc>
          <w:tcPr>
            <w:tcW w:w="1779" w:type="dxa"/>
          </w:tcPr>
          <w:p w14:paraId="293F85C1" w14:textId="77777777" w:rsidR="00DA41FD" w:rsidRPr="007A0503" w:rsidRDefault="00DA41FD" w:rsidP="00DA41FD">
            <w:pPr>
              <w:pStyle w:val="aa"/>
              <w:rPr>
                <w:rFonts w:ascii="UD デジタル 教科書体 NP-R" w:eastAsia="UD デジタル 教科書体 NP-R"/>
              </w:rPr>
            </w:pPr>
            <w:r w:rsidRPr="007A0503">
              <w:rPr>
                <w:rFonts w:ascii="UD デジタル 教科書体 NP-R" w:eastAsia="UD デジタル 教科書体 NP-R" w:hint="eastAsia"/>
                <w:spacing w:val="86"/>
                <w:fitText w:val="1300" w:id="2031313155"/>
              </w:rPr>
              <w:t>アドレ</w:t>
            </w:r>
            <w:r w:rsidRPr="007A0503">
              <w:rPr>
                <w:rFonts w:ascii="UD デジタル 教科書体 NP-R" w:eastAsia="UD デジタル 教科書体 NP-R" w:hint="eastAsia"/>
                <w:spacing w:val="2"/>
                <w:fitText w:val="1300" w:id="2031313155"/>
              </w:rPr>
              <w:t>ス</w:t>
            </w:r>
          </w:p>
        </w:tc>
        <w:tc>
          <w:tcPr>
            <w:tcW w:w="8989" w:type="dxa"/>
          </w:tcPr>
          <w:p w14:paraId="04FB074C" w14:textId="77777777" w:rsidR="00DA41FD" w:rsidRPr="007A0503" w:rsidRDefault="00DA41FD" w:rsidP="00DA41FD">
            <w:pPr>
              <w:pStyle w:val="aa"/>
              <w:rPr>
                <w:rFonts w:ascii="UD デジタル 教科書体 NP-R" w:eastAsia="UD デジタル 教科書体 NP-R"/>
              </w:rPr>
            </w:pPr>
          </w:p>
        </w:tc>
      </w:tr>
    </w:tbl>
    <w:tbl>
      <w:tblPr>
        <w:tblStyle w:val="a4"/>
        <w:tblpPr w:leftFromText="142" w:rightFromText="142" w:vertAnchor="page" w:horzAnchor="margin" w:tblpY="3816"/>
        <w:tblW w:w="10768" w:type="dxa"/>
        <w:tblLook w:val="04A0" w:firstRow="1" w:lastRow="0" w:firstColumn="1" w:lastColumn="0" w:noHBand="0" w:noVBand="1"/>
      </w:tblPr>
      <w:tblGrid>
        <w:gridCol w:w="704"/>
        <w:gridCol w:w="992"/>
        <w:gridCol w:w="7230"/>
        <w:gridCol w:w="1842"/>
      </w:tblGrid>
      <w:tr w:rsidR="00DA41FD" w:rsidRPr="007A0503" w14:paraId="322F7B37" w14:textId="77777777" w:rsidTr="007A0503">
        <w:tc>
          <w:tcPr>
            <w:tcW w:w="704" w:type="dxa"/>
            <w:vAlign w:val="center"/>
          </w:tcPr>
          <w:p w14:paraId="6826DFB1" w14:textId="77777777" w:rsidR="00DA41FD" w:rsidRPr="007A0503" w:rsidRDefault="00DA41FD" w:rsidP="00DA41FD">
            <w:pPr>
              <w:pStyle w:val="aa"/>
              <w:jc w:val="center"/>
              <w:rPr>
                <w:rFonts w:ascii="UD デジタル 教科書体 NP-R" w:eastAsia="UD デジタル 教科書体 NP-R"/>
              </w:rPr>
            </w:pPr>
            <w:r w:rsidRPr="007A0503">
              <w:rPr>
                <w:rFonts w:ascii="UD デジタル 教科書体 NP-R" w:eastAsia="UD デジタル 教科書体 NP-R" w:hint="eastAsia"/>
              </w:rPr>
              <w:t>回</w:t>
            </w:r>
          </w:p>
        </w:tc>
        <w:tc>
          <w:tcPr>
            <w:tcW w:w="992" w:type="dxa"/>
            <w:vAlign w:val="center"/>
          </w:tcPr>
          <w:p w14:paraId="36608695" w14:textId="77777777" w:rsidR="00DA41FD" w:rsidRPr="007A0503" w:rsidRDefault="00DA41FD" w:rsidP="00DA41FD">
            <w:pPr>
              <w:pStyle w:val="aa"/>
              <w:jc w:val="center"/>
              <w:rPr>
                <w:rFonts w:ascii="UD デジタル 教科書体 NP-R" w:eastAsia="UD デジタル 教科書体 NP-R"/>
              </w:rPr>
            </w:pPr>
            <w:r w:rsidRPr="007A0503">
              <w:rPr>
                <w:rFonts w:ascii="UD デジタル 教科書体 NP-R" w:eastAsia="UD デジタル 教科書体 NP-R" w:hint="eastAsia"/>
              </w:rPr>
              <w:t>月日</w:t>
            </w:r>
          </w:p>
        </w:tc>
        <w:tc>
          <w:tcPr>
            <w:tcW w:w="7230" w:type="dxa"/>
            <w:vAlign w:val="center"/>
          </w:tcPr>
          <w:p w14:paraId="3017D095" w14:textId="77777777" w:rsidR="00DA41FD" w:rsidRPr="007A0503" w:rsidRDefault="00DA41FD" w:rsidP="00DA41FD">
            <w:pPr>
              <w:pStyle w:val="aa"/>
              <w:jc w:val="center"/>
              <w:rPr>
                <w:rFonts w:ascii="UD デジタル 教科書体 NP-R" w:eastAsia="UD デジタル 教科書体 NP-R"/>
              </w:rPr>
            </w:pPr>
            <w:r w:rsidRPr="007A0503">
              <w:rPr>
                <w:rFonts w:ascii="UD デジタル 教科書体 NP-R" w:eastAsia="UD デジタル 教科書体 NP-R" w:hint="eastAsia"/>
              </w:rPr>
              <w:t>内　　　　　　　容</w:t>
            </w:r>
          </w:p>
        </w:tc>
        <w:tc>
          <w:tcPr>
            <w:tcW w:w="1842" w:type="dxa"/>
            <w:vAlign w:val="center"/>
          </w:tcPr>
          <w:p w14:paraId="1CA99E6D" w14:textId="77777777" w:rsidR="00DA41FD" w:rsidRPr="007A0503" w:rsidRDefault="00DA41FD" w:rsidP="00DA41FD">
            <w:pPr>
              <w:pStyle w:val="aa"/>
              <w:jc w:val="center"/>
              <w:rPr>
                <w:rFonts w:ascii="UD デジタル 教科書体 NP-R" w:eastAsia="UD デジタル 教科書体 NP-R"/>
              </w:rPr>
            </w:pPr>
            <w:r w:rsidRPr="007A0503">
              <w:rPr>
                <w:rFonts w:ascii="UD デジタル 教科書体 NP-R" w:eastAsia="UD デジタル 教科書体 NP-R" w:hint="eastAsia"/>
              </w:rPr>
              <w:t>参加希望に、○</w:t>
            </w:r>
          </w:p>
        </w:tc>
      </w:tr>
      <w:tr w:rsidR="00DA41FD" w:rsidRPr="00557819" w14:paraId="4B781470" w14:textId="77777777" w:rsidTr="007A0503">
        <w:tc>
          <w:tcPr>
            <w:tcW w:w="704" w:type="dxa"/>
            <w:vAlign w:val="center"/>
          </w:tcPr>
          <w:p w14:paraId="6296A89F" w14:textId="77777777" w:rsidR="00DA41FD" w:rsidRPr="007A0503" w:rsidRDefault="00DA41FD" w:rsidP="00DA41FD">
            <w:pPr>
              <w:pStyle w:val="aa"/>
              <w:rPr>
                <w:rFonts w:ascii="UD デジタル 教科書体 NP-R" w:eastAsia="UD デジタル 教科書体 NP-R"/>
              </w:rPr>
            </w:pPr>
            <w:r w:rsidRPr="007A0503">
              <w:rPr>
                <w:rFonts w:ascii="UD デジタル 教科書体 NP-R" w:eastAsia="UD デジタル 教科書体 NP-R" w:hint="eastAsia"/>
              </w:rPr>
              <w:t>１</w:t>
            </w:r>
          </w:p>
        </w:tc>
        <w:tc>
          <w:tcPr>
            <w:tcW w:w="992" w:type="dxa"/>
            <w:vAlign w:val="center"/>
          </w:tcPr>
          <w:p w14:paraId="48CFCC14" w14:textId="773D530B" w:rsidR="00DA41FD" w:rsidRPr="007A0503" w:rsidRDefault="00DA41FD" w:rsidP="00DA41FD">
            <w:pPr>
              <w:pStyle w:val="aa"/>
              <w:ind w:firstLineChars="50" w:firstLine="107"/>
              <w:rPr>
                <w:rFonts w:ascii="UD デジタル 教科書体 NP-R" w:eastAsia="UD デジタル 教科書体 NP-R"/>
                <w:sz w:val="24"/>
                <w:szCs w:val="24"/>
              </w:rPr>
            </w:pPr>
            <w:r w:rsidRPr="007A0503">
              <w:rPr>
                <w:rFonts w:ascii="UD デジタル 教科書体 NP-R" w:eastAsia="UD デジタル 教科書体 NP-R" w:hint="eastAsia"/>
                <w:sz w:val="24"/>
                <w:szCs w:val="24"/>
              </w:rPr>
              <w:t>10/5</w:t>
            </w:r>
          </w:p>
        </w:tc>
        <w:tc>
          <w:tcPr>
            <w:tcW w:w="7230" w:type="dxa"/>
            <w:vAlign w:val="center"/>
          </w:tcPr>
          <w:p w14:paraId="66D4FFD1" w14:textId="77777777" w:rsidR="00DA41FD" w:rsidRPr="007A0503" w:rsidRDefault="00DA41FD" w:rsidP="00DA41FD">
            <w:pPr>
              <w:pStyle w:val="aa"/>
              <w:rPr>
                <w:rFonts w:ascii="UD デジタル 教科書体 NP-R" w:eastAsia="UD デジタル 教科書体 NP-R"/>
              </w:rPr>
            </w:pPr>
            <w:r w:rsidRPr="007A0503">
              <w:rPr>
                <w:rFonts w:ascii="UD デジタル 教科書体 NP-R" w:eastAsia="UD デジタル 教科書体 NP-R" w:hint="eastAsia"/>
                <w:sz w:val="24"/>
                <w:szCs w:val="24"/>
              </w:rPr>
              <w:t>初めてのパソコン</w:t>
            </w:r>
          </w:p>
        </w:tc>
        <w:tc>
          <w:tcPr>
            <w:tcW w:w="1842" w:type="dxa"/>
            <w:vAlign w:val="center"/>
          </w:tcPr>
          <w:p w14:paraId="1466EBFD" w14:textId="77777777" w:rsidR="00DA41FD" w:rsidRPr="007A0503" w:rsidRDefault="00DA41FD" w:rsidP="00DA41FD">
            <w:pPr>
              <w:pStyle w:val="aa"/>
              <w:rPr>
                <w:rFonts w:ascii="UD デジタル 教科書体 NP-R" w:eastAsia="UD デジタル 教科書体 NP-R"/>
              </w:rPr>
            </w:pPr>
          </w:p>
        </w:tc>
      </w:tr>
      <w:tr w:rsidR="00DA41FD" w:rsidRPr="00557819" w14:paraId="4F4D35A0" w14:textId="77777777" w:rsidTr="007A0503">
        <w:tc>
          <w:tcPr>
            <w:tcW w:w="704" w:type="dxa"/>
            <w:vAlign w:val="center"/>
          </w:tcPr>
          <w:p w14:paraId="58B4EA1F" w14:textId="0E7D47EF" w:rsidR="00DA41FD" w:rsidRPr="007A0503" w:rsidRDefault="00DA41FD" w:rsidP="00DA41FD">
            <w:pPr>
              <w:pStyle w:val="aa"/>
              <w:rPr>
                <w:rFonts w:ascii="UD デジタル 教科書体 NP-R" w:eastAsia="UD デジタル 教科書体 NP-R"/>
              </w:rPr>
            </w:pPr>
            <w:r w:rsidRPr="007A0503">
              <w:rPr>
                <w:rFonts w:ascii="UD デジタル 教科書体 NP-R" w:eastAsia="UD デジタル 教科書体 NP-R" w:hint="eastAsia"/>
              </w:rPr>
              <w:t>２</w:t>
            </w:r>
          </w:p>
        </w:tc>
        <w:tc>
          <w:tcPr>
            <w:tcW w:w="992" w:type="dxa"/>
            <w:vAlign w:val="center"/>
          </w:tcPr>
          <w:p w14:paraId="2F869482" w14:textId="5EA9FC9C" w:rsidR="00DA41FD" w:rsidRPr="007A0503" w:rsidRDefault="00DA41FD" w:rsidP="00B47360">
            <w:pPr>
              <w:pStyle w:val="aa"/>
              <w:ind w:firstLineChars="50" w:firstLine="107"/>
              <w:rPr>
                <w:rFonts w:ascii="UD デジタル 教科書体 NP-R" w:eastAsia="UD デジタル 教科書体 NP-R"/>
                <w:sz w:val="24"/>
                <w:szCs w:val="24"/>
              </w:rPr>
            </w:pPr>
            <w:r w:rsidRPr="007A0503">
              <w:rPr>
                <w:rFonts w:ascii="UD デジタル 教科書体 NP-R" w:eastAsia="UD デジタル 教科書体 NP-R" w:hint="eastAsia"/>
                <w:sz w:val="24"/>
                <w:szCs w:val="24"/>
              </w:rPr>
              <w:t>10/19</w:t>
            </w:r>
          </w:p>
        </w:tc>
        <w:tc>
          <w:tcPr>
            <w:tcW w:w="7230" w:type="dxa"/>
            <w:vAlign w:val="center"/>
          </w:tcPr>
          <w:p w14:paraId="58FC129F" w14:textId="77777777" w:rsidR="00DA41FD" w:rsidRPr="007A0503" w:rsidRDefault="00DA41FD" w:rsidP="00DA41FD">
            <w:pPr>
              <w:pStyle w:val="aa"/>
              <w:rPr>
                <w:rFonts w:ascii="UD デジタル 教科書体 NP-R" w:eastAsia="UD デジタル 教科書体 NP-R"/>
              </w:rPr>
            </w:pPr>
            <w:r w:rsidRPr="007A0503">
              <w:rPr>
                <w:rFonts w:ascii="UD デジタル 教科書体 NP-R" w:eastAsia="UD デジタル 教科書体 NP-R" w:hint="eastAsia"/>
                <w:sz w:val="24"/>
                <w:szCs w:val="24"/>
              </w:rPr>
              <w:t>ワードを使おう１(日本語入力方法・文章を書こう)</w:t>
            </w:r>
          </w:p>
        </w:tc>
        <w:tc>
          <w:tcPr>
            <w:tcW w:w="1842" w:type="dxa"/>
            <w:vAlign w:val="center"/>
          </w:tcPr>
          <w:p w14:paraId="59633DF8" w14:textId="77777777" w:rsidR="00DA41FD" w:rsidRPr="007A0503" w:rsidRDefault="00DA41FD" w:rsidP="00DA41FD">
            <w:pPr>
              <w:pStyle w:val="aa"/>
              <w:rPr>
                <w:rFonts w:ascii="UD デジタル 教科書体 NP-R" w:eastAsia="UD デジタル 教科書体 NP-R"/>
              </w:rPr>
            </w:pPr>
          </w:p>
        </w:tc>
      </w:tr>
      <w:tr w:rsidR="00DA41FD" w:rsidRPr="00557819" w14:paraId="7C966369" w14:textId="77777777" w:rsidTr="007A0503">
        <w:tc>
          <w:tcPr>
            <w:tcW w:w="704" w:type="dxa"/>
            <w:vAlign w:val="center"/>
          </w:tcPr>
          <w:p w14:paraId="600F0F7E" w14:textId="37D41803" w:rsidR="00DA41FD" w:rsidRPr="007A0503" w:rsidRDefault="00DA41FD" w:rsidP="00DA41FD">
            <w:pPr>
              <w:pStyle w:val="aa"/>
              <w:rPr>
                <w:rFonts w:ascii="UD デジタル 教科書体 NP-R" w:eastAsia="UD デジタル 教科書体 NP-R"/>
              </w:rPr>
            </w:pPr>
            <w:r w:rsidRPr="007A0503">
              <w:rPr>
                <w:rFonts w:ascii="UD デジタル 教科書体 NP-R" w:eastAsia="UD デジタル 教科書体 NP-R" w:hint="eastAsia"/>
              </w:rPr>
              <w:t>３</w:t>
            </w:r>
          </w:p>
        </w:tc>
        <w:tc>
          <w:tcPr>
            <w:tcW w:w="992" w:type="dxa"/>
            <w:vAlign w:val="center"/>
          </w:tcPr>
          <w:p w14:paraId="3CD242D8" w14:textId="5C14A3B5" w:rsidR="00DA41FD" w:rsidRPr="007A0503" w:rsidRDefault="00B47360" w:rsidP="00B47360">
            <w:pPr>
              <w:pStyle w:val="aa"/>
              <w:ind w:firstLineChars="50" w:firstLine="107"/>
              <w:rPr>
                <w:rFonts w:ascii="UD デジタル 教科書体 NP-R" w:eastAsia="UD デジタル 教科書体 NP-R"/>
              </w:rPr>
            </w:pPr>
            <w:r w:rsidRPr="007A0503">
              <w:rPr>
                <w:rFonts w:ascii="UD デジタル 教科書体 NP-R" w:eastAsia="UD デジタル 教科書体 NP-R" w:hint="eastAsia"/>
                <w:sz w:val="24"/>
                <w:szCs w:val="24"/>
              </w:rPr>
              <w:t>11/2</w:t>
            </w:r>
          </w:p>
        </w:tc>
        <w:tc>
          <w:tcPr>
            <w:tcW w:w="7230" w:type="dxa"/>
            <w:vAlign w:val="center"/>
          </w:tcPr>
          <w:p w14:paraId="695B2BC9" w14:textId="77777777" w:rsidR="00DA41FD" w:rsidRPr="007A0503" w:rsidRDefault="00DA41FD" w:rsidP="00DA41FD">
            <w:pPr>
              <w:pStyle w:val="aa"/>
              <w:rPr>
                <w:rFonts w:ascii="UD デジタル 教科書体 NP-R" w:eastAsia="UD デジタル 教科書体 NP-R"/>
              </w:rPr>
            </w:pPr>
            <w:r w:rsidRPr="007A0503">
              <w:rPr>
                <w:rFonts w:ascii="UD デジタル 教科書体 NP-R" w:eastAsia="UD デジタル 教科書体 NP-R" w:hint="eastAsia"/>
                <w:sz w:val="24"/>
                <w:szCs w:val="24"/>
              </w:rPr>
              <w:t>ワードを使おうⅡ(イラスト・図形・写真を使おう)</w:t>
            </w:r>
          </w:p>
        </w:tc>
        <w:tc>
          <w:tcPr>
            <w:tcW w:w="1842" w:type="dxa"/>
            <w:vAlign w:val="center"/>
          </w:tcPr>
          <w:p w14:paraId="69ABBD9F" w14:textId="77777777" w:rsidR="00DA41FD" w:rsidRPr="007A0503" w:rsidRDefault="00DA41FD" w:rsidP="00DA41FD">
            <w:pPr>
              <w:pStyle w:val="aa"/>
              <w:rPr>
                <w:rFonts w:ascii="UD デジタル 教科書体 NP-R" w:eastAsia="UD デジタル 教科書体 NP-R"/>
              </w:rPr>
            </w:pPr>
          </w:p>
        </w:tc>
      </w:tr>
      <w:tr w:rsidR="00DA41FD" w:rsidRPr="00557819" w14:paraId="726A3AC7" w14:textId="77777777" w:rsidTr="007A0503">
        <w:tc>
          <w:tcPr>
            <w:tcW w:w="704" w:type="dxa"/>
            <w:vAlign w:val="center"/>
          </w:tcPr>
          <w:p w14:paraId="3070AD81" w14:textId="77777777" w:rsidR="00DA41FD" w:rsidRPr="007A0503" w:rsidRDefault="00DA41FD" w:rsidP="00DA41FD">
            <w:pPr>
              <w:pStyle w:val="aa"/>
              <w:rPr>
                <w:rFonts w:ascii="UD デジタル 教科書体 NP-R" w:eastAsia="UD デジタル 教科書体 NP-R"/>
              </w:rPr>
            </w:pPr>
            <w:r w:rsidRPr="007A0503">
              <w:rPr>
                <w:rFonts w:ascii="UD デジタル 教科書体 NP-R" w:eastAsia="UD デジタル 教科書体 NP-R" w:hint="eastAsia"/>
              </w:rPr>
              <w:t>４</w:t>
            </w:r>
          </w:p>
        </w:tc>
        <w:tc>
          <w:tcPr>
            <w:tcW w:w="992" w:type="dxa"/>
            <w:vAlign w:val="center"/>
          </w:tcPr>
          <w:p w14:paraId="6DBCF92A" w14:textId="1193B612" w:rsidR="00DA41FD" w:rsidRPr="007A0503" w:rsidRDefault="00DA41FD" w:rsidP="00B47360">
            <w:pPr>
              <w:pStyle w:val="aa"/>
              <w:ind w:firstLineChars="50" w:firstLine="107"/>
              <w:rPr>
                <w:rFonts w:ascii="UD デジタル 教科書体 NP-R" w:eastAsia="UD デジタル 教科書体 NP-R"/>
              </w:rPr>
            </w:pPr>
            <w:r w:rsidRPr="007A0503">
              <w:rPr>
                <w:rFonts w:ascii="UD デジタル 教科書体 NP-R" w:eastAsia="UD デジタル 教科書体 NP-R" w:hint="eastAsia"/>
                <w:sz w:val="24"/>
                <w:szCs w:val="24"/>
              </w:rPr>
              <w:t>11/</w:t>
            </w:r>
            <w:r w:rsidR="00B47360" w:rsidRPr="007A0503">
              <w:rPr>
                <w:rFonts w:ascii="UD デジタル 教科書体 NP-R" w:eastAsia="UD デジタル 教科書体 NP-R" w:hint="eastAsia"/>
                <w:sz w:val="24"/>
                <w:szCs w:val="24"/>
              </w:rPr>
              <w:t>16</w:t>
            </w:r>
            <w:r w:rsidRPr="007A0503">
              <w:rPr>
                <w:rFonts w:ascii="UD デジタル 教科書体 NP-R" w:eastAsia="UD デジタル 教科書体 NP-R" w:hint="eastAsia"/>
                <w:sz w:val="24"/>
                <w:szCs w:val="24"/>
              </w:rPr>
              <w:t xml:space="preserve">　</w:t>
            </w:r>
          </w:p>
        </w:tc>
        <w:tc>
          <w:tcPr>
            <w:tcW w:w="7230" w:type="dxa"/>
            <w:vAlign w:val="center"/>
          </w:tcPr>
          <w:p w14:paraId="05AFAF28" w14:textId="1803B8A2" w:rsidR="00DA41FD" w:rsidRPr="007A0503" w:rsidRDefault="00DA41FD" w:rsidP="00DA41FD">
            <w:pPr>
              <w:ind w:leftChars="-58" w:left="-136" w:firstLineChars="62" w:firstLine="133"/>
              <w:rPr>
                <w:rFonts w:ascii="UD デジタル 教科書体 NP-R" w:eastAsia="UD デジタル 教科書体 NP-R"/>
                <w:sz w:val="24"/>
                <w:szCs w:val="24"/>
              </w:rPr>
            </w:pPr>
            <w:r w:rsidRPr="007A0503">
              <w:rPr>
                <w:rFonts w:ascii="UD デジタル 教科書体 NP-R" w:eastAsia="UD デジタル 教科書体 NP-R" w:hint="eastAsia"/>
                <w:sz w:val="24"/>
                <w:szCs w:val="24"/>
              </w:rPr>
              <w:t>ワードを使おうⅢ(作品を作ろう)</w:t>
            </w:r>
          </w:p>
        </w:tc>
        <w:tc>
          <w:tcPr>
            <w:tcW w:w="1842" w:type="dxa"/>
            <w:vAlign w:val="center"/>
          </w:tcPr>
          <w:p w14:paraId="3FDF3E6A" w14:textId="77777777" w:rsidR="00DA41FD" w:rsidRPr="007A0503" w:rsidRDefault="00DA41FD" w:rsidP="00DA41FD">
            <w:pPr>
              <w:pStyle w:val="aa"/>
              <w:rPr>
                <w:rFonts w:ascii="UD デジタル 教科書体 NP-R" w:eastAsia="UD デジタル 教科書体 NP-R"/>
              </w:rPr>
            </w:pPr>
          </w:p>
        </w:tc>
      </w:tr>
      <w:tr w:rsidR="00DA41FD" w:rsidRPr="00557819" w14:paraId="652D11F1" w14:textId="77777777" w:rsidTr="007A0503">
        <w:tc>
          <w:tcPr>
            <w:tcW w:w="704" w:type="dxa"/>
            <w:vAlign w:val="center"/>
          </w:tcPr>
          <w:p w14:paraId="705DCF10" w14:textId="77777777" w:rsidR="00DA41FD" w:rsidRPr="007A0503" w:rsidRDefault="00DA41FD" w:rsidP="00DA41FD">
            <w:pPr>
              <w:pStyle w:val="aa"/>
              <w:rPr>
                <w:rFonts w:ascii="UD デジタル 教科書体 NP-R" w:eastAsia="UD デジタル 教科書体 NP-R"/>
              </w:rPr>
            </w:pPr>
            <w:r w:rsidRPr="007A0503">
              <w:rPr>
                <w:rFonts w:ascii="UD デジタル 教科書体 NP-R" w:eastAsia="UD デジタル 教科書体 NP-R" w:hint="eastAsia"/>
              </w:rPr>
              <w:t>５</w:t>
            </w:r>
          </w:p>
        </w:tc>
        <w:tc>
          <w:tcPr>
            <w:tcW w:w="992" w:type="dxa"/>
            <w:vAlign w:val="center"/>
          </w:tcPr>
          <w:p w14:paraId="59DD92DF" w14:textId="38412C2E" w:rsidR="00DA41FD" w:rsidRPr="007A0503" w:rsidRDefault="007A0503" w:rsidP="007A0503">
            <w:pPr>
              <w:pStyle w:val="aa"/>
              <w:ind w:firstLineChars="50" w:firstLine="107"/>
              <w:rPr>
                <w:rFonts w:ascii="UD デジタル 教科書体 NP-R" w:eastAsia="UD デジタル 教科書体 NP-R"/>
              </w:rPr>
            </w:pPr>
            <w:r w:rsidRPr="007A0503">
              <w:rPr>
                <w:rFonts w:ascii="UD デジタル 教科書体 NP-R" w:eastAsia="UD デジタル 教科書体 NP-R" w:hint="eastAsia"/>
                <w:sz w:val="24"/>
                <w:szCs w:val="24"/>
              </w:rPr>
              <w:t>12/7</w:t>
            </w:r>
          </w:p>
        </w:tc>
        <w:tc>
          <w:tcPr>
            <w:tcW w:w="7230" w:type="dxa"/>
            <w:vAlign w:val="center"/>
          </w:tcPr>
          <w:p w14:paraId="24584ACE" w14:textId="77777777" w:rsidR="00DA41FD" w:rsidRPr="007A0503" w:rsidRDefault="00DA41FD" w:rsidP="00DA41FD">
            <w:pPr>
              <w:pStyle w:val="aa"/>
              <w:rPr>
                <w:rFonts w:ascii="UD デジタル 教科書体 NP-R" w:eastAsia="UD デジタル 教科書体 NP-R"/>
              </w:rPr>
            </w:pPr>
            <w:r w:rsidRPr="007A0503">
              <w:rPr>
                <w:rFonts w:ascii="UD デジタル 教科書体 NP-R" w:eastAsia="UD デジタル 教科書体 NP-R" w:hint="eastAsia"/>
                <w:sz w:val="24"/>
                <w:szCs w:val="24"/>
              </w:rPr>
              <w:t>エクセル・パワーポイントを使おう</w:t>
            </w:r>
          </w:p>
        </w:tc>
        <w:tc>
          <w:tcPr>
            <w:tcW w:w="1842" w:type="dxa"/>
            <w:vAlign w:val="center"/>
          </w:tcPr>
          <w:p w14:paraId="6A3A99D9" w14:textId="77777777" w:rsidR="00DA41FD" w:rsidRPr="007A0503" w:rsidRDefault="00DA41FD" w:rsidP="00DA41FD">
            <w:pPr>
              <w:pStyle w:val="aa"/>
              <w:rPr>
                <w:rFonts w:ascii="UD デジタル 教科書体 NP-R" w:eastAsia="UD デジタル 教科書体 NP-R"/>
              </w:rPr>
            </w:pPr>
          </w:p>
        </w:tc>
      </w:tr>
      <w:tr w:rsidR="00DA41FD" w:rsidRPr="00557819" w14:paraId="17357172" w14:textId="77777777" w:rsidTr="007A0503">
        <w:tc>
          <w:tcPr>
            <w:tcW w:w="704" w:type="dxa"/>
            <w:vAlign w:val="center"/>
          </w:tcPr>
          <w:p w14:paraId="0D162AE9" w14:textId="77777777" w:rsidR="00DA41FD" w:rsidRPr="007A0503" w:rsidRDefault="00DA41FD" w:rsidP="00DA41FD">
            <w:pPr>
              <w:pStyle w:val="aa"/>
              <w:rPr>
                <w:rFonts w:ascii="UD デジタル 教科書体 NP-R" w:eastAsia="UD デジタル 教科書体 NP-R"/>
              </w:rPr>
            </w:pPr>
            <w:r w:rsidRPr="007A0503">
              <w:rPr>
                <w:rFonts w:ascii="UD デジタル 教科書体 NP-R" w:eastAsia="UD デジタル 教科書体 NP-R" w:hint="eastAsia"/>
              </w:rPr>
              <w:t>６</w:t>
            </w:r>
          </w:p>
        </w:tc>
        <w:tc>
          <w:tcPr>
            <w:tcW w:w="992" w:type="dxa"/>
            <w:vAlign w:val="center"/>
          </w:tcPr>
          <w:p w14:paraId="2678F6C0" w14:textId="7B2793A2" w:rsidR="00DA41FD" w:rsidRPr="007A0503" w:rsidRDefault="007A0503" w:rsidP="007A0503">
            <w:pPr>
              <w:pStyle w:val="aa"/>
              <w:ind w:firstLineChars="50" w:firstLine="107"/>
              <w:rPr>
                <w:rFonts w:ascii="UD デジタル 教科書体 NP-R" w:eastAsia="UD デジタル 教科書体 NP-R"/>
              </w:rPr>
            </w:pPr>
            <w:r w:rsidRPr="007A0503">
              <w:rPr>
                <w:rFonts w:ascii="UD デジタル 教科書体 NP-R" w:eastAsia="UD デジタル 教科書体 NP-R" w:hint="eastAsia"/>
                <w:sz w:val="24"/>
                <w:szCs w:val="24"/>
              </w:rPr>
              <w:t xml:space="preserve"> 1/18</w:t>
            </w:r>
            <w:r w:rsidR="00DA41FD" w:rsidRPr="007A0503">
              <w:rPr>
                <w:rFonts w:ascii="UD デジタル 教科書体 NP-R" w:eastAsia="UD デジタル 教科書体 NP-R" w:hint="eastAsia"/>
                <w:sz w:val="24"/>
                <w:szCs w:val="24"/>
              </w:rPr>
              <w:t xml:space="preserve">　</w:t>
            </w:r>
          </w:p>
        </w:tc>
        <w:tc>
          <w:tcPr>
            <w:tcW w:w="7230" w:type="dxa"/>
            <w:vAlign w:val="center"/>
          </w:tcPr>
          <w:p w14:paraId="099EEFE1" w14:textId="77777777" w:rsidR="00DA41FD" w:rsidRPr="007A0503" w:rsidRDefault="00DA41FD" w:rsidP="00DA41FD">
            <w:pPr>
              <w:ind w:leftChars="4" w:left="868" w:hangingChars="400" w:hanging="859"/>
              <w:rPr>
                <w:rFonts w:ascii="UD デジタル 教科書体 NP-R" w:eastAsia="UD デジタル 教科書体 NP-R"/>
                <w:sz w:val="24"/>
                <w:szCs w:val="24"/>
              </w:rPr>
            </w:pPr>
            <w:r w:rsidRPr="007A0503">
              <w:rPr>
                <w:rFonts w:ascii="UD デジタル 教科書体 NP-R" w:eastAsia="UD デジタル 教科書体 NP-R" w:hint="eastAsia"/>
                <w:sz w:val="24"/>
                <w:szCs w:val="24"/>
              </w:rPr>
              <w:t>インターネットをおう1(検索をしてみよう)</w:t>
            </w:r>
          </w:p>
        </w:tc>
        <w:tc>
          <w:tcPr>
            <w:tcW w:w="1842" w:type="dxa"/>
            <w:vAlign w:val="center"/>
          </w:tcPr>
          <w:p w14:paraId="31655332" w14:textId="77777777" w:rsidR="00DA41FD" w:rsidRPr="007A0503" w:rsidRDefault="00DA41FD" w:rsidP="00DA41FD">
            <w:pPr>
              <w:pStyle w:val="aa"/>
              <w:rPr>
                <w:rFonts w:ascii="UD デジタル 教科書体 NP-R" w:eastAsia="UD デジタル 教科書体 NP-R"/>
              </w:rPr>
            </w:pPr>
          </w:p>
        </w:tc>
      </w:tr>
      <w:tr w:rsidR="00DA41FD" w:rsidRPr="00557819" w14:paraId="0687F6DE" w14:textId="77777777" w:rsidTr="007A0503">
        <w:tc>
          <w:tcPr>
            <w:tcW w:w="704" w:type="dxa"/>
            <w:vAlign w:val="center"/>
          </w:tcPr>
          <w:p w14:paraId="784DD271" w14:textId="77777777" w:rsidR="00DA41FD" w:rsidRPr="007A0503" w:rsidRDefault="00DA41FD" w:rsidP="00DA41FD">
            <w:pPr>
              <w:pStyle w:val="aa"/>
              <w:rPr>
                <w:rFonts w:ascii="UD デジタル 教科書体 NP-R" w:eastAsia="UD デジタル 教科書体 NP-R"/>
              </w:rPr>
            </w:pPr>
            <w:r w:rsidRPr="007A0503">
              <w:rPr>
                <w:rFonts w:ascii="UD デジタル 教科書体 NP-R" w:eastAsia="UD デジタル 教科書体 NP-R" w:hint="eastAsia"/>
              </w:rPr>
              <w:t>７</w:t>
            </w:r>
          </w:p>
        </w:tc>
        <w:tc>
          <w:tcPr>
            <w:tcW w:w="992" w:type="dxa"/>
            <w:vAlign w:val="center"/>
          </w:tcPr>
          <w:p w14:paraId="5C8F2373" w14:textId="122B180B" w:rsidR="00DA41FD" w:rsidRPr="007A0503" w:rsidRDefault="007A0503" w:rsidP="007A0503">
            <w:pPr>
              <w:pStyle w:val="aa"/>
              <w:ind w:firstLineChars="100" w:firstLine="215"/>
              <w:rPr>
                <w:rFonts w:ascii="UD デジタル 教科書体 NP-R" w:eastAsia="UD デジタル 教科書体 NP-R"/>
              </w:rPr>
            </w:pPr>
            <w:r w:rsidRPr="007A0503">
              <w:rPr>
                <w:rFonts w:ascii="UD デジタル 教科書体 NP-R" w:eastAsia="UD デジタル 教科書体 NP-R" w:hint="eastAsia"/>
                <w:sz w:val="24"/>
                <w:szCs w:val="24"/>
              </w:rPr>
              <w:t>2/1</w:t>
            </w:r>
            <w:r w:rsidR="00DA41FD" w:rsidRPr="007A0503">
              <w:rPr>
                <w:rFonts w:ascii="UD デジタル 教科書体 NP-R" w:eastAsia="UD デジタル 教科書体 NP-R" w:hint="eastAsia"/>
                <w:sz w:val="24"/>
                <w:szCs w:val="24"/>
              </w:rPr>
              <w:t xml:space="preserve">　</w:t>
            </w:r>
          </w:p>
        </w:tc>
        <w:tc>
          <w:tcPr>
            <w:tcW w:w="7230" w:type="dxa"/>
            <w:vAlign w:val="center"/>
          </w:tcPr>
          <w:p w14:paraId="7A4FC9EA" w14:textId="77777777" w:rsidR="00DA41FD" w:rsidRPr="007A0503" w:rsidRDefault="00DA41FD" w:rsidP="00DA41FD">
            <w:pPr>
              <w:rPr>
                <w:rFonts w:ascii="UD デジタル 教科書体 NP-R" w:eastAsia="UD デジタル 教科書体 NP-R"/>
                <w:sz w:val="24"/>
                <w:szCs w:val="24"/>
              </w:rPr>
            </w:pPr>
            <w:r w:rsidRPr="007A0503">
              <w:rPr>
                <w:rFonts w:ascii="UD デジタル 教科書体 NP-R" w:eastAsia="UD デジタル 教科書体 NP-R" w:hint="eastAsia"/>
                <w:sz w:val="24"/>
                <w:szCs w:val="24"/>
              </w:rPr>
              <w:t>インターネットを使おうⅡ(メールを使おう)</w:t>
            </w:r>
          </w:p>
        </w:tc>
        <w:tc>
          <w:tcPr>
            <w:tcW w:w="1842" w:type="dxa"/>
            <w:vAlign w:val="center"/>
          </w:tcPr>
          <w:p w14:paraId="62021FB9" w14:textId="77777777" w:rsidR="00DA41FD" w:rsidRPr="007A0503" w:rsidRDefault="00DA41FD" w:rsidP="00DA41FD">
            <w:pPr>
              <w:pStyle w:val="aa"/>
              <w:rPr>
                <w:rFonts w:ascii="UD デジタル 教科書体 NP-R" w:eastAsia="UD デジタル 教科書体 NP-R"/>
              </w:rPr>
            </w:pPr>
          </w:p>
        </w:tc>
      </w:tr>
      <w:tr w:rsidR="00DA41FD" w:rsidRPr="00557819" w14:paraId="116C6723" w14:textId="77777777" w:rsidTr="007A0503">
        <w:tc>
          <w:tcPr>
            <w:tcW w:w="704" w:type="dxa"/>
            <w:vAlign w:val="center"/>
          </w:tcPr>
          <w:p w14:paraId="29166363" w14:textId="77777777" w:rsidR="00DA41FD" w:rsidRPr="007A0503" w:rsidRDefault="00DA41FD" w:rsidP="00DA41FD">
            <w:pPr>
              <w:pStyle w:val="aa"/>
              <w:rPr>
                <w:rFonts w:ascii="UD デジタル 教科書体 NP-R" w:eastAsia="UD デジタル 教科書体 NP-R"/>
              </w:rPr>
            </w:pPr>
            <w:r w:rsidRPr="007A0503">
              <w:rPr>
                <w:rFonts w:ascii="UD デジタル 教科書体 NP-R" w:eastAsia="UD デジタル 教科書体 NP-R" w:hint="eastAsia"/>
              </w:rPr>
              <w:t>８</w:t>
            </w:r>
          </w:p>
        </w:tc>
        <w:tc>
          <w:tcPr>
            <w:tcW w:w="992" w:type="dxa"/>
            <w:vAlign w:val="center"/>
          </w:tcPr>
          <w:p w14:paraId="5AEFA468" w14:textId="44B96AAF" w:rsidR="00DA41FD" w:rsidRPr="007A0503" w:rsidRDefault="007A0503" w:rsidP="00DA41FD">
            <w:pPr>
              <w:pStyle w:val="aa"/>
              <w:ind w:firstLineChars="50" w:firstLine="107"/>
              <w:rPr>
                <w:rFonts w:ascii="UD デジタル 教科書体 NP-R" w:eastAsia="UD デジタル 教科書体 NP-R"/>
              </w:rPr>
            </w:pPr>
            <w:r w:rsidRPr="007A0503">
              <w:rPr>
                <w:rFonts w:ascii="UD デジタル 教科書体 NP-R" w:eastAsia="UD デジタル 教科書体 NP-R" w:hint="eastAsia"/>
                <w:sz w:val="24"/>
                <w:szCs w:val="24"/>
              </w:rPr>
              <w:t xml:space="preserve"> 2/15</w:t>
            </w:r>
            <w:r w:rsidR="00DA41FD" w:rsidRPr="007A0503">
              <w:rPr>
                <w:rFonts w:ascii="UD デジタル 教科書体 NP-R" w:eastAsia="UD デジタル 教科書体 NP-R" w:hint="eastAsia"/>
                <w:sz w:val="24"/>
                <w:szCs w:val="24"/>
              </w:rPr>
              <w:t xml:space="preserve">　</w:t>
            </w:r>
          </w:p>
        </w:tc>
        <w:tc>
          <w:tcPr>
            <w:tcW w:w="7230" w:type="dxa"/>
            <w:vAlign w:val="center"/>
          </w:tcPr>
          <w:p w14:paraId="368302A6" w14:textId="77777777" w:rsidR="00DA41FD" w:rsidRPr="007A0503" w:rsidRDefault="00DA41FD" w:rsidP="00DA41FD">
            <w:pPr>
              <w:rPr>
                <w:rFonts w:ascii="UD デジタル 教科書体 NP-R" w:eastAsia="UD デジタル 教科書体 NP-R"/>
              </w:rPr>
            </w:pPr>
            <w:r w:rsidRPr="007A0503">
              <w:rPr>
                <w:rFonts w:ascii="UD デジタル 教科書体 NP-R" w:eastAsia="UD デジタル 教科書体 NP-R" w:hint="eastAsia"/>
                <w:sz w:val="24"/>
                <w:szCs w:val="24"/>
              </w:rPr>
              <w:t>タブレット・スマホを使おうⅠ(日本語入力方法・他)</w:t>
            </w:r>
          </w:p>
        </w:tc>
        <w:tc>
          <w:tcPr>
            <w:tcW w:w="1842" w:type="dxa"/>
            <w:vAlign w:val="center"/>
          </w:tcPr>
          <w:p w14:paraId="5B095E1D" w14:textId="77777777" w:rsidR="00DA41FD" w:rsidRPr="007A0503" w:rsidRDefault="00DA41FD" w:rsidP="00DA41FD">
            <w:pPr>
              <w:pStyle w:val="aa"/>
              <w:rPr>
                <w:rFonts w:ascii="UD デジタル 教科書体 NP-R" w:eastAsia="UD デジタル 教科書体 NP-R"/>
              </w:rPr>
            </w:pPr>
          </w:p>
        </w:tc>
      </w:tr>
      <w:tr w:rsidR="00DA41FD" w:rsidRPr="00557819" w14:paraId="3781C273" w14:textId="77777777" w:rsidTr="007A0503">
        <w:tc>
          <w:tcPr>
            <w:tcW w:w="704" w:type="dxa"/>
            <w:vAlign w:val="center"/>
          </w:tcPr>
          <w:p w14:paraId="06BD7313" w14:textId="77777777" w:rsidR="00DA41FD" w:rsidRPr="007A0503" w:rsidRDefault="00DA41FD" w:rsidP="00DA41FD">
            <w:pPr>
              <w:pStyle w:val="aa"/>
              <w:rPr>
                <w:rFonts w:ascii="UD デジタル 教科書体 NP-R" w:eastAsia="UD デジタル 教科書体 NP-R"/>
              </w:rPr>
            </w:pPr>
            <w:r w:rsidRPr="007A0503">
              <w:rPr>
                <w:rFonts w:ascii="UD デジタル 教科書体 NP-R" w:eastAsia="UD デジタル 教科書体 NP-R" w:hint="eastAsia"/>
              </w:rPr>
              <w:t>９</w:t>
            </w:r>
          </w:p>
        </w:tc>
        <w:tc>
          <w:tcPr>
            <w:tcW w:w="992" w:type="dxa"/>
            <w:vAlign w:val="center"/>
          </w:tcPr>
          <w:p w14:paraId="2CF44CB6" w14:textId="1D31666C" w:rsidR="00DA41FD" w:rsidRPr="00780184" w:rsidRDefault="007A0503" w:rsidP="00780184">
            <w:pPr>
              <w:pStyle w:val="aa"/>
              <w:ind w:firstLineChars="50" w:firstLine="107"/>
              <w:rPr>
                <w:rFonts w:ascii="UD デジタル 教科書体 NP-R" w:eastAsia="UD デジタル 教科書体 NP-R"/>
                <w:sz w:val="24"/>
                <w:szCs w:val="24"/>
              </w:rPr>
            </w:pPr>
            <w:r w:rsidRPr="00780184">
              <w:rPr>
                <w:rFonts w:ascii="UD デジタル 教科書体 NP-R" w:eastAsia="UD デジタル 教科書体 NP-R" w:hint="eastAsia"/>
                <w:sz w:val="24"/>
                <w:szCs w:val="24"/>
              </w:rPr>
              <w:t>2/29</w:t>
            </w:r>
          </w:p>
        </w:tc>
        <w:tc>
          <w:tcPr>
            <w:tcW w:w="7230" w:type="dxa"/>
            <w:vAlign w:val="center"/>
          </w:tcPr>
          <w:p w14:paraId="332FAD6C" w14:textId="77777777" w:rsidR="00DA41FD" w:rsidRPr="007A0503" w:rsidRDefault="00DA41FD" w:rsidP="00DA41FD">
            <w:pPr>
              <w:rPr>
                <w:rFonts w:ascii="UD デジタル 教科書体 NP-R" w:eastAsia="UD デジタル 教科書体 NP-R"/>
              </w:rPr>
            </w:pPr>
            <w:r w:rsidRPr="007A0503">
              <w:rPr>
                <w:rFonts w:ascii="UD デジタル 教科書体 NP-R" w:eastAsia="UD デジタル 教科書体 NP-R" w:hint="eastAsia"/>
                <w:sz w:val="24"/>
                <w:szCs w:val="24"/>
              </w:rPr>
              <w:t>タブレット・スマホを使おうⅡ(写真を撮ってアルバムを作ろう)</w:t>
            </w:r>
          </w:p>
        </w:tc>
        <w:tc>
          <w:tcPr>
            <w:tcW w:w="1842" w:type="dxa"/>
            <w:vAlign w:val="center"/>
          </w:tcPr>
          <w:p w14:paraId="471CD0C4" w14:textId="77777777" w:rsidR="00DA41FD" w:rsidRPr="007A0503" w:rsidRDefault="00DA41FD" w:rsidP="00DA41FD">
            <w:pPr>
              <w:pStyle w:val="aa"/>
              <w:rPr>
                <w:rFonts w:ascii="UD デジタル 教科書体 NP-R" w:eastAsia="UD デジタル 教科書体 NP-R"/>
              </w:rPr>
            </w:pPr>
          </w:p>
        </w:tc>
      </w:tr>
      <w:tr w:rsidR="00DA41FD" w:rsidRPr="00557819" w14:paraId="1D7A286D" w14:textId="77777777" w:rsidTr="007A0503">
        <w:tc>
          <w:tcPr>
            <w:tcW w:w="704" w:type="dxa"/>
            <w:tcBorders>
              <w:bottom w:val="double" w:sz="4" w:space="0" w:color="auto"/>
            </w:tcBorders>
            <w:vAlign w:val="center"/>
          </w:tcPr>
          <w:p w14:paraId="080D880D" w14:textId="77777777" w:rsidR="00DA41FD" w:rsidRPr="007A0503" w:rsidRDefault="00DA41FD" w:rsidP="00DA41FD">
            <w:pPr>
              <w:pStyle w:val="aa"/>
              <w:rPr>
                <w:rFonts w:ascii="UD デジタル 教科書体 NP-R" w:eastAsia="UD デジタル 教科書体 NP-R"/>
              </w:rPr>
            </w:pPr>
            <w:r w:rsidRPr="007A0503">
              <w:rPr>
                <w:rFonts w:ascii="UD デジタル 教科書体 NP-R" w:eastAsia="UD デジタル 教科書体 NP-R" w:hint="eastAsia"/>
              </w:rPr>
              <w:t>10</w:t>
            </w:r>
          </w:p>
        </w:tc>
        <w:tc>
          <w:tcPr>
            <w:tcW w:w="992" w:type="dxa"/>
            <w:tcBorders>
              <w:bottom w:val="double" w:sz="4" w:space="0" w:color="auto"/>
            </w:tcBorders>
            <w:vAlign w:val="center"/>
          </w:tcPr>
          <w:p w14:paraId="0A291F23" w14:textId="3AE722F5" w:rsidR="00DA41FD" w:rsidRPr="007A0503" w:rsidRDefault="007A0503" w:rsidP="007A0503">
            <w:pPr>
              <w:ind w:leftChars="-58" w:left="-136" w:firstLineChars="150" w:firstLine="322"/>
              <w:rPr>
                <w:rFonts w:ascii="UD デジタル 教科書体 NP-R" w:eastAsia="UD デジタル 教科書体 NP-R"/>
                <w:sz w:val="24"/>
                <w:szCs w:val="24"/>
              </w:rPr>
            </w:pPr>
            <w:r w:rsidRPr="007A0503">
              <w:rPr>
                <w:rFonts w:ascii="UD デジタル 教科書体 NP-R" w:eastAsia="UD デジタル 教科書体 NP-R" w:hint="eastAsia"/>
                <w:sz w:val="24"/>
                <w:szCs w:val="24"/>
              </w:rPr>
              <w:t>3/14</w:t>
            </w:r>
            <w:r w:rsidR="00DA41FD" w:rsidRPr="007A0503">
              <w:rPr>
                <w:rFonts w:ascii="UD デジタル 教科書体 NP-R" w:eastAsia="UD デジタル 教科書体 NP-R" w:hint="eastAsia"/>
                <w:sz w:val="24"/>
                <w:szCs w:val="24"/>
              </w:rPr>
              <w:t xml:space="preserve">　</w:t>
            </w:r>
          </w:p>
        </w:tc>
        <w:tc>
          <w:tcPr>
            <w:tcW w:w="7230" w:type="dxa"/>
            <w:tcBorders>
              <w:bottom w:val="double" w:sz="4" w:space="0" w:color="auto"/>
            </w:tcBorders>
            <w:vAlign w:val="center"/>
          </w:tcPr>
          <w:p w14:paraId="669C2EF8" w14:textId="77777777" w:rsidR="00DA41FD" w:rsidRPr="007A0503" w:rsidRDefault="00DA41FD" w:rsidP="00DA41FD">
            <w:pPr>
              <w:pStyle w:val="aa"/>
              <w:rPr>
                <w:rFonts w:ascii="UD デジタル 教科書体 NP-R" w:eastAsia="UD デジタル 教科書体 NP-R"/>
              </w:rPr>
            </w:pPr>
            <w:r w:rsidRPr="007A0503">
              <w:rPr>
                <w:rFonts w:ascii="UD デジタル 教科書体 NP-R" w:eastAsia="UD デジタル 教科書体 NP-R" w:hint="eastAsia"/>
                <w:sz w:val="24"/>
                <w:szCs w:val="24"/>
              </w:rPr>
              <w:t>まとめ(質問・まとめ)</w:t>
            </w:r>
          </w:p>
        </w:tc>
        <w:tc>
          <w:tcPr>
            <w:tcW w:w="1842" w:type="dxa"/>
            <w:tcBorders>
              <w:bottom w:val="double" w:sz="4" w:space="0" w:color="auto"/>
            </w:tcBorders>
            <w:vAlign w:val="center"/>
          </w:tcPr>
          <w:p w14:paraId="10C2D536" w14:textId="77777777" w:rsidR="00DA41FD" w:rsidRPr="007A0503" w:rsidRDefault="00DA41FD" w:rsidP="00DA41FD">
            <w:pPr>
              <w:pStyle w:val="aa"/>
              <w:rPr>
                <w:rFonts w:ascii="UD デジタル 教科書体 NP-R" w:eastAsia="UD デジタル 教科書体 NP-R"/>
              </w:rPr>
            </w:pPr>
          </w:p>
        </w:tc>
      </w:tr>
      <w:tr w:rsidR="00DA41FD" w:rsidRPr="00557819" w14:paraId="322F7E22" w14:textId="77777777" w:rsidTr="00DA41FD">
        <w:tc>
          <w:tcPr>
            <w:tcW w:w="892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26D8CBA" w14:textId="54FFA915" w:rsidR="00DA41FD" w:rsidRPr="007A0503" w:rsidRDefault="00DA41FD" w:rsidP="00DA41FD">
            <w:pPr>
              <w:pStyle w:val="aa"/>
              <w:ind w:firstLineChars="300" w:firstLine="644"/>
              <w:rPr>
                <w:rFonts w:ascii="UD デジタル 教科書体 NP-R" w:eastAsia="UD デジタル 教科書体 NP-R"/>
                <w:sz w:val="24"/>
                <w:szCs w:val="24"/>
              </w:rPr>
            </w:pPr>
            <w:r w:rsidRPr="007A0503">
              <w:rPr>
                <w:rFonts w:ascii="UD デジタル 教科書体 NP-R" w:eastAsia="UD デジタル 教科書体 NP-R" w:hint="eastAsia"/>
                <w:sz w:val="24"/>
                <w:szCs w:val="24"/>
              </w:rPr>
              <w:t xml:space="preserve">すべて土曜日です。　　　　　　時間は、10:00～12:00　　　　　　　　　　　　　　　</w:t>
            </w:r>
          </w:p>
        </w:tc>
        <w:tc>
          <w:tcPr>
            <w:tcW w:w="184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FBC9F13" w14:textId="77777777" w:rsidR="00DA41FD" w:rsidRPr="007A0503" w:rsidRDefault="00DA41FD" w:rsidP="00DA41FD">
            <w:pPr>
              <w:pStyle w:val="aa"/>
              <w:jc w:val="center"/>
              <w:rPr>
                <w:rFonts w:ascii="UD デジタル 教科書体 NP-R" w:eastAsia="UD デジタル 教科書体 NP-R"/>
              </w:rPr>
            </w:pPr>
            <w:r w:rsidRPr="007A0503">
              <w:rPr>
                <w:rFonts w:ascii="UD デジタル 教科書体 NP-R" w:eastAsia="UD デジタル 教科書体 NP-R" w:hint="eastAsia"/>
              </w:rPr>
              <w:t xml:space="preserve">計　</w:t>
            </w:r>
            <w:r w:rsidRPr="00780184">
              <w:rPr>
                <w:rFonts w:ascii="UD デジタル 教科書体 NP-R" w:eastAsia="UD デジタル 教科書体 NP-R" w:hint="eastAsia"/>
                <w:u w:val="single"/>
              </w:rPr>
              <w:t xml:space="preserve">　　　</w:t>
            </w:r>
            <w:r w:rsidRPr="007A0503">
              <w:rPr>
                <w:rFonts w:ascii="UD デジタル 教科書体 NP-R" w:eastAsia="UD デジタル 教科書体 NP-R" w:hint="eastAsia"/>
              </w:rPr>
              <w:t>回</w:t>
            </w:r>
          </w:p>
        </w:tc>
      </w:tr>
    </w:tbl>
    <w:p w14:paraId="371C4C8E" w14:textId="558CE971" w:rsidR="00F820FA" w:rsidRDefault="00F820FA" w:rsidP="00797810">
      <w:pPr>
        <w:pStyle w:val="aa"/>
        <w:spacing w:line="120" w:lineRule="auto"/>
      </w:pPr>
    </w:p>
    <w:p w14:paraId="678E0020" w14:textId="06FD0C26" w:rsidR="001E21F9" w:rsidRPr="00557819" w:rsidRDefault="00967E73" w:rsidP="00967E73">
      <w:pPr>
        <w:rPr>
          <w:rFonts w:ascii="UD Digi Kyokasho NP-R" w:eastAsia="UD Digi Kyokasho NP-R"/>
          <w:sz w:val="24"/>
          <w:szCs w:val="24"/>
        </w:rPr>
      </w:pPr>
      <w:r w:rsidRPr="00557819">
        <w:rPr>
          <w:rFonts w:ascii="UD Digi Kyokasho NP-R" w:eastAsia="UD Digi Kyokasho NP-R" w:hint="eastAsia"/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0CAC11A8" wp14:editId="6CB0C3E6">
            <wp:simplePos x="0" y="0"/>
            <wp:positionH relativeFrom="column">
              <wp:posOffset>-267511</wp:posOffset>
            </wp:positionH>
            <wp:positionV relativeFrom="page">
              <wp:posOffset>5851187</wp:posOffset>
            </wp:positionV>
            <wp:extent cx="7129780" cy="3831901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668" b="5204"/>
                    <a:stretch/>
                  </pic:blipFill>
                  <pic:spPr bwMode="auto">
                    <a:xfrm>
                      <a:off x="0" y="0"/>
                      <a:ext cx="7130359" cy="3832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1E21F9" w:rsidRPr="00557819" w:rsidSect="000D74B2">
      <w:headerReference w:type="default" r:id="rId11"/>
      <w:pgSz w:w="11906" w:h="16838" w:code="9"/>
      <w:pgMar w:top="1135" w:right="720" w:bottom="357" w:left="720" w:header="720" w:footer="720" w:gutter="0"/>
      <w:cols w:space="720"/>
      <w:docGrid w:type="linesAndChars" w:linePitch="360" w:charSpace="-516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02979B" w14:textId="77777777" w:rsidR="00DF002E" w:rsidRDefault="00DF002E" w:rsidP="0064720A">
      <w:pPr>
        <w:spacing w:after="0" w:line="240" w:lineRule="auto"/>
      </w:pPr>
      <w:r>
        <w:separator/>
      </w:r>
    </w:p>
  </w:endnote>
  <w:endnote w:type="continuationSeparator" w:id="0">
    <w:p w14:paraId="5ADF4621" w14:textId="77777777" w:rsidR="00DF002E" w:rsidRDefault="00DF002E" w:rsidP="006472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UD デジタル 教科書体 NP-R">
    <w:charset w:val="80"/>
    <w:family w:val="roman"/>
    <w:pitch w:val="variable"/>
    <w:sig w:usb0="800002A3" w:usb1="2AC7ECFA" w:usb2="00000010" w:usb3="00000000" w:csb0="00020000" w:csb1="00000000"/>
  </w:font>
  <w:font w:name="UD Digi Kyokasho NP-R">
    <w:altName w:val="UD Digi Kyokasho NP-R"/>
    <w:charset w:val="80"/>
    <w:family w:val="roman"/>
    <w:pitch w:val="variable"/>
    <w:sig w:usb0="800002A3" w:usb1="2AC7ECFA" w:usb2="00000010" w:usb3="00000000" w:csb0="00020000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F00835" w14:textId="77777777" w:rsidR="00DF002E" w:rsidRDefault="00DF002E" w:rsidP="0064720A">
      <w:pPr>
        <w:spacing w:after="0" w:line="240" w:lineRule="auto"/>
      </w:pPr>
      <w:r>
        <w:separator/>
      </w:r>
    </w:p>
  </w:footnote>
  <w:footnote w:type="continuationSeparator" w:id="0">
    <w:p w14:paraId="7D6C734D" w14:textId="77777777" w:rsidR="00DF002E" w:rsidRDefault="00DF002E" w:rsidP="006472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B3C28D" w14:textId="24B3D1DE" w:rsidR="006200FA" w:rsidRDefault="006200FA">
    <w:pPr>
      <w:pStyle w:val="af5"/>
    </w:pPr>
    <w:r w:rsidRPr="006200FA">
      <w:ptab w:relativeTo="margin" w:alignment="center" w:leader="none"/>
    </w:r>
    <w:r w:rsidRPr="006200FA">
      <w:ptab w:relativeTo="margin" w:alignment="right" w:leader="none"/>
    </w:r>
    <w:r w:rsidRPr="006200FA">
      <w:rPr>
        <w:rFonts w:hint="eastAsia"/>
        <w:sz w:val="24"/>
        <w:szCs w:val="24"/>
      </w:rPr>
      <w:t>公益受託　オラクル有志の会ボランティア基金助成事業</w:t>
    </w:r>
    <w: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bordersDoNotSurroundHeader/>
  <w:bordersDoNotSurroundFooter/>
  <w:proofState w:spelling="clean" w:grammar="dirty"/>
  <w:attachedTemplate r:id="rId1"/>
  <w:defaultTabStop w:val="720"/>
  <w:drawingGridHorizontalSpacing w:val="235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86664"/>
    <w:rsid w:val="000D74B2"/>
    <w:rsid w:val="000F59F7"/>
    <w:rsid w:val="001C1E32"/>
    <w:rsid w:val="001E21F9"/>
    <w:rsid w:val="00286664"/>
    <w:rsid w:val="00512648"/>
    <w:rsid w:val="00557819"/>
    <w:rsid w:val="00571436"/>
    <w:rsid w:val="005F3D18"/>
    <w:rsid w:val="006200FA"/>
    <w:rsid w:val="0064720A"/>
    <w:rsid w:val="007149DA"/>
    <w:rsid w:val="00746E05"/>
    <w:rsid w:val="00780184"/>
    <w:rsid w:val="00797810"/>
    <w:rsid w:val="007A0503"/>
    <w:rsid w:val="008A3096"/>
    <w:rsid w:val="0090035B"/>
    <w:rsid w:val="00967E73"/>
    <w:rsid w:val="00A1541D"/>
    <w:rsid w:val="00A4460B"/>
    <w:rsid w:val="00A95850"/>
    <w:rsid w:val="00AD4C82"/>
    <w:rsid w:val="00B01C18"/>
    <w:rsid w:val="00B47360"/>
    <w:rsid w:val="00BC06CE"/>
    <w:rsid w:val="00BD752A"/>
    <w:rsid w:val="00C078B1"/>
    <w:rsid w:val="00C7777D"/>
    <w:rsid w:val="00CC48B5"/>
    <w:rsid w:val="00D202FA"/>
    <w:rsid w:val="00DA41FD"/>
    <w:rsid w:val="00DC0EE1"/>
    <w:rsid w:val="00DF002E"/>
    <w:rsid w:val="00E74EA2"/>
    <w:rsid w:val="00F82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1C434E5"/>
  <w15:docId w15:val="{7D1D3A94-78D4-4694-9391-6CAB606C2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3C2415" w:themeColor="text2"/>
        <w:sz w:val="26"/>
        <w:szCs w:val="26"/>
        <w:lang w:val="ja-JP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780184"/>
    <w:rPr>
      <w:rFonts w:ascii="Meiryo UI" w:eastAsia="Meiryo UI" w:hAnsi="Meiryo UI" w:cs="Meiryo UI"/>
    </w:rPr>
  </w:style>
  <w:style w:type="paragraph" w:styleId="1">
    <w:name w:val="heading 1"/>
    <w:basedOn w:val="a"/>
    <w:next w:val="a"/>
    <w:link w:val="10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30"/>
      <w:szCs w:val="30"/>
    </w:rPr>
  </w:style>
  <w:style w:type="paragraph" w:styleId="2">
    <w:name w:val="heading 2"/>
    <w:basedOn w:val="a"/>
    <w:next w:val="a0"/>
    <w:link w:val="20"/>
    <w:uiPriority w:val="3"/>
    <w:unhideWhenUsed/>
    <w:qFormat/>
    <w:rsid w:val="00E74EA2"/>
    <w:pPr>
      <w:keepNext/>
      <w:keepLines/>
      <w:spacing w:after="0" w:line="264" w:lineRule="auto"/>
      <w:jc w:val="center"/>
      <w:outlineLvl w:val="1"/>
    </w:pPr>
    <w:rPr>
      <w:caps/>
      <w:color w:val="FFFFFF" w:themeColor="background1"/>
      <w:sz w:val="32"/>
      <w:szCs w:val="32"/>
    </w:rPr>
  </w:style>
  <w:style w:type="paragraph" w:styleId="3">
    <w:name w:val="heading 3"/>
    <w:basedOn w:val="a"/>
    <w:next w:val="a"/>
    <w:link w:val="30"/>
    <w:uiPriority w:val="4"/>
    <w:unhideWhenUsed/>
    <w:qFormat/>
    <w:rsid w:val="00E74EA2"/>
    <w:pPr>
      <w:keepNext/>
      <w:keepLines/>
      <w:spacing w:after="60" w:line="240" w:lineRule="auto"/>
      <w:jc w:val="center"/>
      <w:outlineLvl w:val="2"/>
    </w:pPr>
    <w:rPr>
      <w:caps/>
      <w:color w:val="FFFFFF" w:themeColor="background1"/>
      <w:sz w:val="30"/>
      <w:szCs w:val="30"/>
    </w:rPr>
  </w:style>
  <w:style w:type="paragraph" w:styleId="4">
    <w:name w:val="heading 4"/>
    <w:basedOn w:val="a"/>
    <w:next w:val="a"/>
    <w:link w:val="40"/>
    <w:uiPriority w:val="99"/>
    <w:semiHidden/>
    <w:unhideWhenUsed/>
    <w:qFormat/>
    <w:rsid w:val="00E74EA2"/>
    <w:pPr>
      <w:keepNext/>
      <w:keepLines/>
      <w:spacing w:before="40" w:after="0"/>
      <w:outlineLvl w:val="3"/>
    </w:pPr>
    <w:rPr>
      <w:color w:val="E6A024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5">
    <w:name w:val="サブタイトル"/>
    <w:basedOn w:val="a6"/>
    <w:link w:val="a7"/>
    <w:uiPriority w:val="2"/>
    <w:qFormat/>
    <w:rsid w:val="008A3096"/>
    <w:pPr>
      <w:numPr>
        <w:ilvl w:val="1"/>
      </w:numPr>
      <w:spacing w:before="440"/>
    </w:pPr>
    <w:rPr>
      <w:color w:val="E6A024" w:themeColor="accent1"/>
    </w:rPr>
  </w:style>
  <w:style w:type="character" w:customStyle="1" w:styleId="a7">
    <w:name w:val="サブタイトルの文字"/>
    <w:basedOn w:val="a1"/>
    <w:link w:val="a5"/>
    <w:uiPriority w:val="2"/>
    <w:rsid w:val="008A3096"/>
    <w:rPr>
      <w:rFonts w:ascii="Meiryo UI" w:eastAsia="Meiryo UI" w:hAnsi="Meiryo UI" w:cs="Meiryo UI"/>
      <w:caps/>
      <w:color w:val="E6A024" w:themeColor="accent1"/>
      <w:kern w:val="28"/>
      <w:sz w:val="96"/>
      <w:szCs w:val="104"/>
    </w:rPr>
  </w:style>
  <w:style w:type="paragraph" w:customStyle="1" w:styleId="a6">
    <w:name w:val="タイトル"/>
    <w:basedOn w:val="a"/>
    <w:next w:val="a"/>
    <w:link w:val="a8"/>
    <w:uiPriority w:val="1"/>
    <w:qFormat/>
    <w:rsid w:val="008A3096"/>
    <w:pPr>
      <w:spacing w:beforeLines="50" w:before="50" w:afterLines="50" w:after="50" w:line="120" w:lineRule="auto"/>
    </w:pPr>
    <w:rPr>
      <w:caps/>
      <w:kern w:val="28"/>
      <w:sz w:val="96"/>
      <w:szCs w:val="104"/>
    </w:rPr>
  </w:style>
  <w:style w:type="character" w:customStyle="1" w:styleId="a8">
    <w:name w:val="タイトルの文字"/>
    <w:basedOn w:val="a1"/>
    <w:link w:val="a6"/>
    <w:uiPriority w:val="1"/>
    <w:rsid w:val="008A3096"/>
    <w:rPr>
      <w:rFonts w:ascii="Meiryo UI" w:eastAsia="Meiryo UI" w:hAnsi="Meiryo UI" w:cs="Meiryo UI"/>
      <w:caps/>
      <w:kern w:val="28"/>
      <w:sz w:val="96"/>
      <w:szCs w:val="104"/>
    </w:rPr>
  </w:style>
  <w:style w:type="character" w:customStyle="1" w:styleId="10">
    <w:name w:val="見出し 1 (文字)"/>
    <w:basedOn w:val="a1"/>
    <w:link w:val="1"/>
    <w:uiPriority w:val="3"/>
    <w:rPr>
      <w:b/>
      <w:bCs/>
      <w:sz w:val="30"/>
      <w:szCs w:val="30"/>
    </w:rPr>
  </w:style>
  <w:style w:type="character" w:styleId="a9">
    <w:name w:val="Placeholder Text"/>
    <w:basedOn w:val="a1"/>
    <w:uiPriority w:val="99"/>
    <w:semiHidden/>
    <w:rPr>
      <w:color w:val="808080"/>
    </w:rPr>
  </w:style>
  <w:style w:type="paragraph" w:styleId="aa">
    <w:name w:val="No Spacing"/>
    <w:uiPriority w:val="19"/>
    <w:qFormat/>
    <w:rsid w:val="00E74EA2"/>
    <w:pPr>
      <w:spacing w:after="0" w:line="240" w:lineRule="auto"/>
    </w:pPr>
    <w:rPr>
      <w:rFonts w:ascii="Meiryo UI" w:eastAsia="Meiryo UI" w:hAnsi="Meiryo UI" w:cs="Meiryo UI"/>
    </w:rPr>
  </w:style>
  <w:style w:type="character" w:customStyle="1" w:styleId="20">
    <w:name w:val="見出し 2 (文字)"/>
    <w:basedOn w:val="a1"/>
    <w:link w:val="2"/>
    <w:uiPriority w:val="3"/>
    <w:rsid w:val="00E74EA2"/>
    <w:rPr>
      <w:rFonts w:ascii="Meiryo UI" w:eastAsia="Meiryo UI" w:hAnsi="Meiryo UI" w:cs="Meiryo UI"/>
      <w:caps/>
      <w:color w:val="FFFFFF" w:themeColor="background1"/>
      <w:sz w:val="32"/>
      <w:szCs w:val="32"/>
    </w:rPr>
  </w:style>
  <w:style w:type="paragraph" w:customStyle="1" w:styleId="a0">
    <w:name w:val="行"/>
    <w:basedOn w:val="a"/>
    <w:next w:val="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30">
    <w:name w:val="見出し 3 (文字)"/>
    <w:basedOn w:val="a1"/>
    <w:link w:val="3"/>
    <w:uiPriority w:val="4"/>
    <w:rsid w:val="00E74EA2"/>
    <w:rPr>
      <w:rFonts w:ascii="Meiryo UI" w:eastAsia="Meiryo UI" w:hAnsi="Meiryo UI" w:cs="Meiryo UI"/>
      <w:caps/>
      <w:color w:val="FFFFFF" w:themeColor="background1"/>
      <w:sz w:val="30"/>
      <w:szCs w:val="30"/>
    </w:rPr>
  </w:style>
  <w:style w:type="paragraph" w:customStyle="1" w:styleId="ab">
    <w:name w:val="連絡先情報"/>
    <w:basedOn w:val="a"/>
    <w:uiPriority w:val="5"/>
    <w:qFormat/>
    <w:pPr>
      <w:spacing w:after="280" w:line="240" w:lineRule="auto"/>
      <w:jc w:val="center"/>
    </w:pPr>
    <w:rPr>
      <w:color w:val="FFFFFF" w:themeColor="background1"/>
      <w:sz w:val="24"/>
      <w:szCs w:val="24"/>
    </w:rPr>
  </w:style>
  <w:style w:type="paragraph" w:styleId="ac">
    <w:name w:val="Date"/>
    <w:basedOn w:val="a"/>
    <w:link w:val="ad"/>
    <w:uiPriority w:val="5"/>
    <w:unhideWhenUsed/>
    <w:qFormat/>
    <w:pPr>
      <w:spacing w:after="0"/>
      <w:jc w:val="center"/>
    </w:pPr>
    <w:rPr>
      <w:color w:val="FFFFFF" w:themeColor="background1"/>
      <w:sz w:val="24"/>
      <w:szCs w:val="24"/>
    </w:rPr>
  </w:style>
  <w:style w:type="character" w:customStyle="1" w:styleId="ad">
    <w:name w:val="日付 (文字)"/>
    <w:basedOn w:val="a1"/>
    <w:link w:val="ac"/>
    <w:uiPriority w:val="5"/>
    <w:rPr>
      <w:color w:val="FFFFFF" w:themeColor="background1"/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吹き出し (文字)"/>
    <w:basedOn w:val="a1"/>
    <w:link w:val="ae"/>
    <w:uiPriority w:val="99"/>
    <w:semiHidden/>
    <w:rPr>
      <w:rFonts w:ascii="Segoe UI" w:hAnsi="Segoe UI" w:cs="Segoe UI"/>
      <w:sz w:val="18"/>
      <w:szCs w:val="18"/>
    </w:rPr>
  </w:style>
  <w:style w:type="character" w:customStyle="1" w:styleId="40">
    <w:name w:val="見出し 4 (文字)"/>
    <w:basedOn w:val="a1"/>
    <w:link w:val="4"/>
    <w:uiPriority w:val="99"/>
    <w:semiHidden/>
    <w:rsid w:val="00E74EA2"/>
    <w:rPr>
      <w:rFonts w:ascii="Meiryo UI" w:eastAsia="Meiryo UI" w:hAnsi="Meiryo UI" w:cs="Meiryo UI"/>
      <w:color w:val="E6A024" w:themeColor="accent1"/>
    </w:rPr>
  </w:style>
  <w:style w:type="paragraph" w:styleId="af0">
    <w:name w:val="Title"/>
    <w:basedOn w:val="a"/>
    <w:next w:val="a"/>
    <w:link w:val="af1"/>
    <w:uiPriority w:val="10"/>
    <w:qFormat/>
    <w:rsid w:val="00E74EA2"/>
    <w:pPr>
      <w:spacing w:before="240" w:after="120"/>
      <w:jc w:val="center"/>
      <w:outlineLvl w:val="0"/>
    </w:pPr>
    <w:rPr>
      <w:sz w:val="32"/>
      <w:szCs w:val="32"/>
    </w:rPr>
  </w:style>
  <w:style w:type="character" w:customStyle="1" w:styleId="af1">
    <w:name w:val="表題 (文字)"/>
    <w:basedOn w:val="a1"/>
    <w:link w:val="af0"/>
    <w:uiPriority w:val="10"/>
    <w:rsid w:val="00E74EA2"/>
    <w:rPr>
      <w:rFonts w:ascii="Meiryo UI" w:eastAsia="Meiryo UI" w:hAnsi="Meiryo UI" w:cs="Meiryo UI"/>
      <w:sz w:val="32"/>
      <w:szCs w:val="32"/>
    </w:rPr>
  </w:style>
  <w:style w:type="paragraph" w:styleId="af2">
    <w:name w:val="Subtitle"/>
    <w:basedOn w:val="a"/>
    <w:next w:val="a"/>
    <w:link w:val="af3"/>
    <w:uiPriority w:val="11"/>
    <w:qFormat/>
    <w:rsid w:val="00E74EA2"/>
    <w:pPr>
      <w:jc w:val="center"/>
      <w:outlineLvl w:val="1"/>
    </w:pPr>
    <w:rPr>
      <w:sz w:val="24"/>
      <w:szCs w:val="24"/>
    </w:rPr>
  </w:style>
  <w:style w:type="character" w:customStyle="1" w:styleId="af3">
    <w:name w:val="副題 (文字)"/>
    <w:basedOn w:val="a1"/>
    <w:link w:val="af2"/>
    <w:uiPriority w:val="11"/>
    <w:rsid w:val="00E74EA2"/>
    <w:rPr>
      <w:rFonts w:ascii="Meiryo UI" w:eastAsia="Meiryo UI" w:hAnsi="Meiryo UI" w:cs="Meiryo UI"/>
      <w:sz w:val="24"/>
      <w:szCs w:val="24"/>
    </w:rPr>
  </w:style>
  <w:style w:type="character" w:styleId="af4">
    <w:name w:val="Hyperlink"/>
    <w:basedOn w:val="a1"/>
    <w:uiPriority w:val="99"/>
    <w:unhideWhenUsed/>
    <w:rsid w:val="00286664"/>
    <w:rPr>
      <w:color w:val="3CB3CD" w:themeColor="hyperlink"/>
      <w:u w:val="single"/>
    </w:rPr>
  </w:style>
  <w:style w:type="character" w:customStyle="1" w:styleId="11">
    <w:name w:val="未解決のメンション1"/>
    <w:basedOn w:val="a1"/>
    <w:uiPriority w:val="99"/>
    <w:semiHidden/>
    <w:unhideWhenUsed/>
    <w:rsid w:val="00286664"/>
    <w:rPr>
      <w:color w:val="605E5C"/>
      <w:shd w:val="clear" w:color="auto" w:fill="E1DFDD"/>
    </w:rPr>
  </w:style>
  <w:style w:type="paragraph" w:styleId="af5">
    <w:name w:val="header"/>
    <w:basedOn w:val="a"/>
    <w:link w:val="af6"/>
    <w:uiPriority w:val="99"/>
    <w:unhideWhenUsed/>
    <w:rsid w:val="0064720A"/>
    <w:pPr>
      <w:tabs>
        <w:tab w:val="center" w:pos="4252"/>
        <w:tab w:val="right" w:pos="8504"/>
      </w:tabs>
      <w:snapToGrid w:val="0"/>
    </w:pPr>
  </w:style>
  <w:style w:type="character" w:customStyle="1" w:styleId="af6">
    <w:name w:val="ヘッダー (文字)"/>
    <w:basedOn w:val="a1"/>
    <w:link w:val="af5"/>
    <w:uiPriority w:val="99"/>
    <w:rsid w:val="0064720A"/>
    <w:rPr>
      <w:rFonts w:ascii="Meiryo UI" w:eastAsia="Meiryo UI" w:hAnsi="Meiryo UI" w:cs="Meiryo UI"/>
    </w:rPr>
  </w:style>
  <w:style w:type="paragraph" w:styleId="af7">
    <w:name w:val="footer"/>
    <w:basedOn w:val="a"/>
    <w:link w:val="af8"/>
    <w:uiPriority w:val="99"/>
    <w:unhideWhenUsed/>
    <w:rsid w:val="0064720A"/>
    <w:pPr>
      <w:tabs>
        <w:tab w:val="center" w:pos="4252"/>
        <w:tab w:val="right" w:pos="8504"/>
      </w:tabs>
      <w:snapToGrid w:val="0"/>
    </w:pPr>
  </w:style>
  <w:style w:type="character" w:customStyle="1" w:styleId="af8">
    <w:name w:val="フッター (文字)"/>
    <w:basedOn w:val="a1"/>
    <w:link w:val="af7"/>
    <w:uiPriority w:val="99"/>
    <w:rsid w:val="0064720A"/>
    <w:rPr>
      <w:rFonts w:ascii="Meiryo UI" w:eastAsia="Meiryo UI" w:hAnsi="Meiryo UI" w:cs="Meiryo UI"/>
    </w:rPr>
  </w:style>
  <w:style w:type="paragraph" w:styleId="af9">
    <w:name w:val="List Paragraph"/>
    <w:basedOn w:val="a"/>
    <w:uiPriority w:val="34"/>
    <w:unhideWhenUsed/>
    <w:qFormat/>
    <w:rsid w:val="00C7777D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pngimg.com/download/5940" TargetMode="Externa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32654;&#20063;&#23376;\AppData\Roaming\Microsoft\Templates\&#23395;&#31680;&#12398;&#12452;&#12505;&#12531;&#12488;&#12398;&#12481;&#12521;&#12471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E1CC58679A7417ABAD0BF756CDC0FF3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6D82416-2EF9-4E2D-ADEC-0606057D70DE}"/>
      </w:docPartPr>
      <w:docPartBody>
        <w:p w:rsidR="00974972" w:rsidRDefault="0019559F" w:rsidP="0019559F">
          <w:pPr>
            <w:pStyle w:val="8E1CC58679A7417ABAD0BF756CDC0FF3"/>
          </w:pPr>
          <w:r>
            <w:rPr>
              <w:lang w:val="ja-JP"/>
            </w:rPr>
            <w:t>[住所 1]</w:t>
          </w:r>
          <w:r>
            <w:br/>
          </w:r>
          <w:r>
            <w:rPr>
              <w:lang w:val="ja-JP"/>
            </w:rPr>
            <w:t>[住所 2]</w:t>
          </w:r>
          <w:r>
            <w:br/>
          </w:r>
          <w:r>
            <w:rPr>
              <w:lang w:val="ja-JP"/>
            </w:rPr>
            <w:t>[電話番号]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UD デジタル 教科書体 NP-R">
    <w:charset w:val="80"/>
    <w:family w:val="roman"/>
    <w:pitch w:val="variable"/>
    <w:sig w:usb0="800002A3" w:usb1="2AC7ECFA" w:usb2="00000010" w:usb3="00000000" w:csb0="00020000" w:csb1="00000000"/>
  </w:font>
  <w:font w:name="UD Digi Kyokasho NP-R">
    <w:altName w:val="UD Digi Kyokasho NP-R"/>
    <w:charset w:val="80"/>
    <w:family w:val="roman"/>
    <w:pitch w:val="variable"/>
    <w:sig w:usb0="800002A3" w:usb1="2AC7ECFA" w:usb2="00000010" w:usb3="00000000" w:csb0="00020000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394B"/>
    <w:rsid w:val="0019559F"/>
    <w:rsid w:val="00246C21"/>
    <w:rsid w:val="002E394B"/>
    <w:rsid w:val="003F1B44"/>
    <w:rsid w:val="00974972"/>
    <w:rsid w:val="00E26B37"/>
    <w:rsid w:val="00F02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1814D84AECB40888F41E6E0319809DB">
    <w:name w:val="A1814D84AECB40888F41E6E0319809DB"/>
    <w:pPr>
      <w:widowControl w:val="0"/>
      <w:jc w:val="both"/>
    </w:pPr>
  </w:style>
  <w:style w:type="paragraph" w:customStyle="1" w:styleId="20D11E93ADF14FE7AD4EEED0974FA513">
    <w:name w:val="20D11E93ADF14FE7AD4EEED0974FA513"/>
    <w:pPr>
      <w:widowControl w:val="0"/>
      <w:jc w:val="both"/>
    </w:pPr>
  </w:style>
  <w:style w:type="paragraph" w:customStyle="1" w:styleId="06C767EBADDD4F97889DDA447887F1AF">
    <w:name w:val="06C767EBADDD4F97889DDA447887F1AF"/>
    <w:pPr>
      <w:widowControl w:val="0"/>
      <w:jc w:val="both"/>
    </w:pPr>
  </w:style>
  <w:style w:type="paragraph" w:customStyle="1" w:styleId="351EBB4110334013ADA9EDED46781851">
    <w:name w:val="351EBB4110334013ADA9EDED46781851"/>
    <w:pPr>
      <w:widowControl w:val="0"/>
      <w:jc w:val="both"/>
    </w:pPr>
  </w:style>
  <w:style w:type="paragraph" w:customStyle="1" w:styleId="F9C489AA1B6F4E399EA970AA1F01039F">
    <w:name w:val="F9C489AA1B6F4E399EA970AA1F01039F"/>
    <w:pPr>
      <w:widowControl w:val="0"/>
      <w:jc w:val="both"/>
    </w:pPr>
  </w:style>
  <w:style w:type="paragraph" w:customStyle="1" w:styleId="EA0D85C7121246DE81146E8977CE36C2">
    <w:name w:val="EA0D85C7121246DE81146E8977CE36C2"/>
    <w:pPr>
      <w:widowControl w:val="0"/>
      <w:jc w:val="both"/>
    </w:pPr>
  </w:style>
  <w:style w:type="paragraph" w:customStyle="1" w:styleId="5F1A14D015D345C988F7F5CC6528193D">
    <w:name w:val="5F1A14D015D345C988F7F5CC6528193D"/>
    <w:pPr>
      <w:widowControl w:val="0"/>
      <w:jc w:val="both"/>
    </w:pPr>
  </w:style>
  <w:style w:type="paragraph" w:customStyle="1" w:styleId="A1EC1B5C4BB04E649FE4A77D58726DF4">
    <w:name w:val="A1EC1B5C4BB04E649FE4A77D58726DF4"/>
    <w:pPr>
      <w:widowControl w:val="0"/>
      <w:jc w:val="both"/>
    </w:pPr>
  </w:style>
  <w:style w:type="paragraph" w:customStyle="1" w:styleId="C1AC7CD8C502448D9049FB0876B278FE">
    <w:name w:val="C1AC7CD8C502448D9049FB0876B278FE"/>
    <w:pPr>
      <w:widowControl w:val="0"/>
      <w:jc w:val="both"/>
    </w:pPr>
  </w:style>
  <w:style w:type="paragraph" w:customStyle="1" w:styleId="76E85F23706C44478A978A7186552A47">
    <w:name w:val="76E85F23706C44478A978A7186552A47"/>
    <w:pPr>
      <w:widowControl w:val="0"/>
      <w:jc w:val="both"/>
    </w:pPr>
  </w:style>
  <w:style w:type="paragraph" w:customStyle="1" w:styleId="7C3678E1ADAC44D69537818938A51A84">
    <w:name w:val="7C3678E1ADAC44D69537818938A51A84"/>
    <w:pPr>
      <w:widowControl w:val="0"/>
      <w:jc w:val="both"/>
    </w:pPr>
  </w:style>
  <w:style w:type="paragraph" w:customStyle="1" w:styleId="CA4527F6948D48DC91C0FCE58A8332B3">
    <w:name w:val="CA4527F6948D48DC91C0FCE58A8332B3"/>
    <w:pPr>
      <w:widowControl w:val="0"/>
      <w:jc w:val="both"/>
    </w:pPr>
  </w:style>
  <w:style w:type="paragraph" w:customStyle="1" w:styleId="FEC6DA75FDE24673A9D33E5E7AE3E354">
    <w:name w:val="FEC6DA75FDE24673A9D33E5E7AE3E354"/>
    <w:pPr>
      <w:widowControl w:val="0"/>
      <w:jc w:val="both"/>
    </w:pPr>
  </w:style>
  <w:style w:type="paragraph" w:customStyle="1" w:styleId="49D2533F4C19455ABF35F8E425237C20">
    <w:name w:val="49D2533F4C19455ABF35F8E425237C20"/>
    <w:rsid w:val="0019559F"/>
    <w:pPr>
      <w:widowControl w:val="0"/>
      <w:jc w:val="both"/>
    </w:pPr>
  </w:style>
  <w:style w:type="paragraph" w:customStyle="1" w:styleId="874B3408E0D04C859C8A77DC09187CE5">
    <w:name w:val="874B3408E0D04C859C8A77DC09187CE5"/>
    <w:rsid w:val="0019559F"/>
    <w:pPr>
      <w:widowControl w:val="0"/>
      <w:jc w:val="both"/>
    </w:pPr>
  </w:style>
  <w:style w:type="paragraph" w:customStyle="1" w:styleId="274465705E0B44CEAF9F9D01B9B19905">
    <w:name w:val="274465705E0B44CEAF9F9D01B9B19905"/>
    <w:rsid w:val="0019559F"/>
    <w:pPr>
      <w:widowControl w:val="0"/>
      <w:jc w:val="both"/>
    </w:pPr>
  </w:style>
  <w:style w:type="paragraph" w:customStyle="1" w:styleId="B334B2073E7A4362AD6C559B0DECABF5">
    <w:name w:val="B334B2073E7A4362AD6C559B0DECABF5"/>
    <w:rsid w:val="0019559F"/>
    <w:pPr>
      <w:widowControl w:val="0"/>
      <w:jc w:val="both"/>
    </w:pPr>
  </w:style>
  <w:style w:type="paragraph" w:customStyle="1" w:styleId="F06C49EAD75F4FF7AE46260B34121D0C">
    <w:name w:val="F06C49EAD75F4FF7AE46260B34121D0C"/>
    <w:rsid w:val="0019559F"/>
    <w:pPr>
      <w:widowControl w:val="0"/>
      <w:jc w:val="both"/>
    </w:pPr>
  </w:style>
  <w:style w:type="paragraph" w:customStyle="1" w:styleId="94965D79470548BA9FA9817343889263">
    <w:name w:val="94965D79470548BA9FA9817343889263"/>
    <w:rsid w:val="0019559F"/>
    <w:pPr>
      <w:widowControl w:val="0"/>
      <w:jc w:val="both"/>
    </w:pPr>
  </w:style>
  <w:style w:type="paragraph" w:customStyle="1" w:styleId="687C59568D064E8FA310ED42744BBBF4">
    <w:name w:val="687C59568D064E8FA310ED42744BBBF4"/>
    <w:rsid w:val="0019559F"/>
    <w:pPr>
      <w:widowControl w:val="0"/>
      <w:jc w:val="both"/>
    </w:pPr>
  </w:style>
  <w:style w:type="paragraph" w:customStyle="1" w:styleId="C4230DA09A634AD487B549B75F731BE1">
    <w:name w:val="C4230DA09A634AD487B549B75F731BE1"/>
    <w:rsid w:val="0019559F"/>
    <w:pPr>
      <w:widowControl w:val="0"/>
      <w:jc w:val="both"/>
    </w:pPr>
  </w:style>
  <w:style w:type="paragraph" w:customStyle="1" w:styleId="D690E5F31E984F8CA5F2ECCFF0803FCA">
    <w:name w:val="D690E5F31E984F8CA5F2ECCFF0803FCA"/>
    <w:rsid w:val="0019559F"/>
    <w:pPr>
      <w:widowControl w:val="0"/>
      <w:jc w:val="both"/>
    </w:pPr>
  </w:style>
  <w:style w:type="paragraph" w:customStyle="1" w:styleId="8E1CC58679A7417ABAD0BF756CDC0FF3">
    <w:name w:val="8E1CC58679A7417ABAD0BF756CDC0FF3"/>
    <w:rsid w:val="0019559F"/>
    <w:pPr>
      <w:widowControl w:val="0"/>
      <w:jc w:val="both"/>
    </w:pPr>
  </w:style>
  <w:style w:type="paragraph" w:customStyle="1" w:styleId="A3CF45CC3B1E46E9B3DE712DB550A73B">
    <w:name w:val="A3CF45CC3B1E46E9B3DE712DB550A73B"/>
    <w:rsid w:val="00F0273E"/>
    <w:pPr>
      <w:widowControl w:val="0"/>
      <w:jc w:val="both"/>
    </w:pPr>
  </w:style>
  <w:style w:type="paragraph" w:customStyle="1" w:styleId="12B4894B6CAE451287D081988EFCBDE4">
    <w:name w:val="12B4894B6CAE451287D081988EFCBDE4"/>
    <w:rsid w:val="00F0273E"/>
    <w:pPr>
      <w:widowControl w:val="0"/>
      <w:jc w:val="both"/>
    </w:pPr>
  </w:style>
  <w:style w:type="paragraph" w:customStyle="1" w:styleId="CAA499D55CA3481E95ED2BA97AC5DDC4">
    <w:name w:val="CAA499D55CA3481E95ED2BA97AC5DDC4"/>
    <w:rsid w:val="00E26B37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pring Business">
      <a:dk1>
        <a:sysClr val="windowText" lastClr="000000"/>
      </a:dk1>
      <a:lt1>
        <a:sysClr val="window" lastClr="FFFFFF"/>
      </a:lt1>
      <a:dk2>
        <a:srgbClr val="3C2415"/>
      </a:dk2>
      <a:lt2>
        <a:srgbClr val="F7F7DC"/>
      </a:lt2>
      <a:accent1>
        <a:srgbClr val="E6A024"/>
      </a:accent1>
      <a:accent2>
        <a:srgbClr val="00A59B"/>
      </a:accent2>
      <a:accent3>
        <a:srgbClr val="EB5B79"/>
      </a:accent3>
      <a:accent4>
        <a:srgbClr val="EC6723"/>
      </a:accent4>
      <a:accent5>
        <a:srgbClr val="A2C22B"/>
      </a:accent5>
      <a:accent6>
        <a:srgbClr val="4EA23A"/>
      </a:accent6>
      <a:hlink>
        <a:srgbClr val="3CB3CD"/>
      </a:hlink>
      <a:folHlink>
        <a:srgbClr val="0E7EB1"/>
      </a:folHlink>
    </a:clrScheme>
    <a:fontScheme name="Spring Business">
      <a:majorFont>
        <a:latin typeface="Franklin Gothic Medium"/>
        <a:ea typeface=""/>
        <a:cs typeface=""/>
      </a:majorFont>
      <a:minorFont>
        <a:latin typeface="Corbe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573B8F-AADF-4F4C-B4DB-D4A2D0BC407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7D119DC-6D3A-4C6C-A8A0-9CC480252E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季節のイベントのチラシ</Template>
  <TotalTime>210</TotalTime>
  <Pages>2</Pages>
  <Words>151</Words>
  <Characters>862</Characters>
  <Application>Microsoft Office Word</Application>
  <DocSecurity>0</DocSecurity>
  <Lines>7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進藤美也子</dc:creator>
  <cp:lastModifiedBy>進藤 美也子</cp:lastModifiedBy>
  <cp:revision>13</cp:revision>
  <cp:lastPrinted>2019-09-03T14:05:00Z</cp:lastPrinted>
  <dcterms:created xsi:type="dcterms:W3CDTF">2019-08-12T14:17:00Z</dcterms:created>
  <dcterms:modified xsi:type="dcterms:W3CDTF">2019-09-03T14:08:00Z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TC039885639991</vt:lpwstr>
  </property>
</Properties>
</file>